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0BF20E" w14:textId="77777777" w:rsidR="00334485" w:rsidRPr="00CD2921" w:rsidRDefault="00334485" w:rsidP="00CD2921">
      <w:pPr>
        <w:pStyle w:val="1bodycopy10pt"/>
        <w:jc w:val="center"/>
        <w:rPr>
          <w:rFonts w:ascii="Nunito Sans" w:hAnsi="Nunito Sans" w:cs="Arial"/>
          <w:b/>
          <w:bCs/>
          <w:sz w:val="56"/>
          <w:szCs w:val="56"/>
        </w:rPr>
      </w:pPr>
      <w:bookmarkStart w:id="0" w:name="_Hlk109996986"/>
      <w:r w:rsidRPr="00CD2921">
        <w:rPr>
          <w:rFonts w:ascii="Nunito Sans" w:hAnsi="Nunito Sans"/>
          <w:b/>
          <w:bCs/>
          <w:sz w:val="56"/>
          <w:szCs w:val="56"/>
        </w:rPr>
        <w:t>Complaints</w:t>
      </w:r>
      <w:r w:rsidRPr="00CD2921">
        <w:rPr>
          <w:rFonts w:ascii="Nunito Sans" w:hAnsi="Nunito Sans" w:cs="Arial"/>
          <w:b/>
          <w:bCs/>
          <w:sz w:val="56"/>
          <w:szCs w:val="56"/>
        </w:rPr>
        <w:t xml:space="preserve"> Policy</w:t>
      </w:r>
    </w:p>
    <w:p w14:paraId="3151E6BE" w14:textId="77777777" w:rsidR="00334485" w:rsidRDefault="00334485" w:rsidP="00334485">
      <w:pPr>
        <w:spacing w:line="312" w:lineRule="auto"/>
        <w:ind w:left="360" w:right="518"/>
        <w:rPr>
          <w:rFonts w:ascii="Nunito Sans" w:eastAsia="Arial" w:hAnsi="Nunito Sans" w:cs="Arial"/>
          <w:b/>
          <w:bCs/>
          <w:spacing w:val="-7"/>
          <w:sz w:val="40"/>
          <w:szCs w:val="40"/>
        </w:rPr>
      </w:pPr>
    </w:p>
    <w:p w14:paraId="2E0DD0D4" w14:textId="4C2B259A" w:rsidR="00334485" w:rsidRDefault="00C41DAB" w:rsidP="00334485">
      <w:pPr>
        <w:spacing w:line="312" w:lineRule="auto"/>
        <w:ind w:left="360" w:right="518"/>
        <w:rPr>
          <w:rFonts w:ascii="Nunito Sans" w:eastAsia="Arial" w:hAnsi="Nunito Sans" w:cs="Arial"/>
          <w:b/>
          <w:bCs/>
          <w:spacing w:val="-7"/>
          <w:sz w:val="40"/>
          <w:szCs w:val="40"/>
        </w:rPr>
      </w:pPr>
      <w:r>
        <w:rPr>
          <w:noProof/>
        </w:rPr>
        <w:drawing>
          <wp:anchor distT="0" distB="0" distL="114300" distR="114300" simplePos="0" relativeHeight="251657728" behindDoc="0" locked="0" layoutInCell="1" allowOverlap="1" wp14:anchorId="5490B8AC" wp14:editId="49F4B75C">
            <wp:simplePos x="0" y="0"/>
            <wp:positionH relativeFrom="page">
              <wp:align>center</wp:align>
            </wp:positionH>
            <wp:positionV relativeFrom="paragraph">
              <wp:posOffset>6350</wp:posOffset>
            </wp:positionV>
            <wp:extent cx="4930775" cy="1479550"/>
            <wp:effectExtent l="0" t="0" r="0" b="0"/>
            <wp:wrapThrough wrapText="bothSides">
              <wp:wrapPolygon edited="0">
                <wp:start x="0" y="0"/>
                <wp:lineTo x="0" y="21415"/>
                <wp:lineTo x="21530" y="21415"/>
                <wp:lineTo x="21530" y="0"/>
                <wp:lineTo x="0" y="0"/>
              </wp:wrapPolygon>
            </wp:wrapThrough>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30775" cy="1479550"/>
                    </a:xfrm>
                    <a:prstGeom prst="rect">
                      <a:avLst/>
                    </a:prstGeom>
                    <a:noFill/>
                  </pic:spPr>
                </pic:pic>
              </a:graphicData>
            </a:graphic>
            <wp14:sizeRelH relativeFrom="page">
              <wp14:pctWidth>0</wp14:pctWidth>
            </wp14:sizeRelH>
            <wp14:sizeRelV relativeFrom="page">
              <wp14:pctHeight>0</wp14:pctHeight>
            </wp14:sizeRelV>
          </wp:anchor>
        </w:drawing>
      </w:r>
    </w:p>
    <w:p w14:paraId="63112BA2" w14:textId="77777777" w:rsidR="00334485" w:rsidRDefault="00334485" w:rsidP="00334485">
      <w:pPr>
        <w:spacing w:line="312" w:lineRule="auto"/>
        <w:ind w:left="360" w:right="518"/>
        <w:rPr>
          <w:rFonts w:ascii="Nunito Sans" w:eastAsia="Arial" w:hAnsi="Nunito Sans" w:cs="Arial"/>
          <w:b/>
          <w:bCs/>
          <w:spacing w:val="-7"/>
          <w:sz w:val="40"/>
          <w:szCs w:val="40"/>
        </w:rPr>
      </w:pPr>
    </w:p>
    <w:p w14:paraId="24C3BECB" w14:textId="77777777" w:rsidR="00334485" w:rsidRDefault="00334485" w:rsidP="00334485">
      <w:pPr>
        <w:spacing w:line="312" w:lineRule="auto"/>
        <w:ind w:left="360" w:right="518"/>
        <w:jc w:val="center"/>
        <w:rPr>
          <w:rFonts w:ascii="Nunito Sans" w:eastAsia="Arial" w:hAnsi="Nunito Sans" w:cs="Arial"/>
          <w:b/>
          <w:bCs/>
          <w:spacing w:val="-7"/>
        </w:rPr>
      </w:pPr>
    </w:p>
    <w:p w14:paraId="047B3C87" w14:textId="77777777" w:rsidR="00334485" w:rsidRDefault="00334485" w:rsidP="00334485">
      <w:pPr>
        <w:spacing w:line="312" w:lineRule="auto"/>
        <w:ind w:left="360" w:right="518"/>
        <w:jc w:val="center"/>
        <w:rPr>
          <w:rFonts w:ascii="Nunito Sans" w:eastAsia="Arial" w:hAnsi="Nunito Sans" w:cs="Arial"/>
          <w:b/>
          <w:bCs/>
          <w:spacing w:val="-7"/>
        </w:rPr>
      </w:pPr>
    </w:p>
    <w:p w14:paraId="06CDC52A" w14:textId="77777777" w:rsidR="00334485" w:rsidRDefault="00334485" w:rsidP="00334485">
      <w:pPr>
        <w:spacing w:line="312" w:lineRule="auto"/>
        <w:ind w:left="360" w:right="518"/>
        <w:jc w:val="center"/>
        <w:rPr>
          <w:rFonts w:ascii="Nunito Sans" w:eastAsia="Arial" w:hAnsi="Nunito Sans" w:cs="Arial"/>
          <w:b/>
          <w:bCs/>
          <w:spacing w:val="-7"/>
        </w:rPr>
      </w:pPr>
    </w:p>
    <w:p w14:paraId="1F117FA0" w14:textId="59CAD8B7" w:rsidR="00334485" w:rsidRDefault="00334485" w:rsidP="00334485">
      <w:pPr>
        <w:spacing w:line="312" w:lineRule="auto"/>
        <w:ind w:left="360" w:right="518"/>
        <w:jc w:val="center"/>
        <w:rPr>
          <w:rFonts w:ascii="Nunito Sans" w:eastAsia="Arial" w:hAnsi="Nunito Sans" w:cs="Arial"/>
          <w:b/>
          <w:bCs/>
          <w:spacing w:val="-7"/>
        </w:rPr>
      </w:pPr>
    </w:p>
    <w:p w14:paraId="78C56067" w14:textId="63EFECC1" w:rsidR="009665B2" w:rsidRDefault="009665B2" w:rsidP="009665B2">
      <w:pPr>
        <w:spacing w:line="312" w:lineRule="auto"/>
        <w:ind w:left="360" w:right="518"/>
        <w:jc w:val="center"/>
        <w:rPr>
          <w:rFonts w:ascii="Nunito Sans" w:hAnsi="Nunito Sans"/>
          <w:b/>
          <w:bCs/>
          <w:spacing w:val="-7"/>
        </w:rPr>
      </w:pPr>
      <w:r w:rsidRPr="00A7317D">
        <w:rPr>
          <w:noProof/>
        </w:rPr>
        <w:drawing>
          <wp:inline distT="0" distB="0" distL="0" distR="0" wp14:anchorId="2FB2C892" wp14:editId="4085B14F">
            <wp:extent cx="1390650" cy="1600200"/>
            <wp:effectExtent l="0" t="0" r="0" b="0"/>
            <wp:docPr id="1" name="Picture 1"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0650" cy="1600200"/>
                    </a:xfrm>
                    <a:prstGeom prst="rect">
                      <a:avLst/>
                    </a:prstGeom>
                    <a:noFill/>
                    <a:ln>
                      <a:noFill/>
                    </a:ln>
                  </pic:spPr>
                </pic:pic>
              </a:graphicData>
            </a:graphic>
          </wp:inline>
        </w:drawing>
      </w:r>
    </w:p>
    <w:p w14:paraId="471047AE" w14:textId="77777777" w:rsidR="009665B2" w:rsidRDefault="009665B2" w:rsidP="009665B2">
      <w:pPr>
        <w:pStyle w:val="BodyTextKeep"/>
        <w:keepNext w:val="0"/>
        <w:spacing w:after="0"/>
        <w:ind w:left="360"/>
        <w:jc w:val="center"/>
        <w:rPr>
          <w:rFonts w:ascii="Arial" w:hAnsi="Arial" w:cs="Arial"/>
          <w:b/>
          <w:sz w:val="96"/>
          <w:szCs w:val="96"/>
        </w:rPr>
      </w:pPr>
      <w:r w:rsidRPr="00B13E65">
        <w:rPr>
          <w:rFonts w:ascii="Arial" w:hAnsi="Arial" w:cs="Arial"/>
          <w:b/>
          <w:color w:val="0226BE"/>
          <w:sz w:val="96"/>
          <w:szCs w:val="96"/>
        </w:rPr>
        <w:t>EMMAUS</w:t>
      </w:r>
      <w:r>
        <w:rPr>
          <w:rFonts w:ascii="Arial" w:hAnsi="Arial" w:cs="Arial"/>
          <w:b/>
          <w:sz w:val="96"/>
          <w:szCs w:val="96"/>
        </w:rPr>
        <w:t xml:space="preserve"> </w:t>
      </w:r>
    </w:p>
    <w:p w14:paraId="569AA637" w14:textId="77777777" w:rsidR="009665B2" w:rsidRPr="00B13E65" w:rsidRDefault="009665B2" w:rsidP="009665B2">
      <w:pPr>
        <w:pStyle w:val="BodyTextKeep"/>
        <w:keepNext w:val="0"/>
        <w:spacing w:after="0"/>
        <w:jc w:val="center"/>
        <w:rPr>
          <w:rFonts w:ascii="Arial" w:hAnsi="Arial" w:cs="Arial"/>
          <w:b/>
          <w:color w:val="008080"/>
          <w:sz w:val="44"/>
          <w:szCs w:val="44"/>
        </w:rPr>
      </w:pPr>
      <w:r w:rsidRPr="00B13E65">
        <w:rPr>
          <w:rFonts w:ascii="Arial" w:hAnsi="Arial" w:cs="Arial"/>
          <w:b/>
          <w:color w:val="008080"/>
          <w:sz w:val="44"/>
          <w:szCs w:val="44"/>
        </w:rPr>
        <w:t>Catholic and Church of England</w:t>
      </w:r>
      <w:r>
        <w:rPr>
          <w:rFonts w:ascii="Arial" w:hAnsi="Arial" w:cs="Arial"/>
          <w:b/>
          <w:color w:val="008080"/>
          <w:sz w:val="44"/>
          <w:szCs w:val="44"/>
        </w:rPr>
        <w:t xml:space="preserve"> </w:t>
      </w:r>
      <w:r w:rsidRPr="00B13E65">
        <w:rPr>
          <w:rFonts w:ascii="Arial" w:hAnsi="Arial" w:cs="Arial"/>
          <w:b/>
          <w:color w:val="008080"/>
          <w:sz w:val="44"/>
          <w:szCs w:val="44"/>
        </w:rPr>
        <w:t>Academy</w:t>
      </w:r>
    </w:p>
    <w:p w14:paraId="64E3D69C" w14:textId="5FC85FB5" w:rsidR="00334485" w:rsidRDefault="009665B2" w:rsidP="009665B2">
      <w:pPr>
        <w:spacing w:line="312" w:lineRule="auto"/>
        <w:ind w:left="360" w:right="518"/>
        <w:jc w:val="center"/>
        <w:rPr>
          <w:rFonts w:ascii="Nunito Sans" w:eastAsia="Arial" w:hAnsi="Nunito Sans" w:cs="Arial"/>
          <w:b/>
          <w:bCs/>
          <w:spacing w:val="-7"/>
        </w:rPr>
      </w:pPr>
      <w:r w:rsidRPr="00D8699E">
        <w:rPr>
          <w:rFonts w:cs="Arial"/>
          <w:b/>
          <w:i/>
          <w:color w:val="FABA06"/>
          <w:sz w:val="32"/>
        </w:rPr>
        <w:t>‘Walking with Jesus as we learn’</w:t>
      </w:r>
    </w:p>
    <w:p w14:paraId="13ACFD29" w14:textId="77777777" w:rsidR="00334485" w:rsidRDefault="00334485" w:rsidP="00334485">
      <w:pPr>
        <w:spacing w:line="312" w:lineRule="auto"/>
        <w:ind w:left="360" w:right="518"/>
        <w:rPr>
          <w:rFonts w:ascii="Nunito Sans" w:eastAsia="Arial" w:hAnsi="Nunito Sans" w:cs="Arial"/>
          <w:b/>
          <w:bCs/>
          <w:spacing w:val="-7"/>
        </w:rPr>
      </w:pPr>
    </w:p>
    <w:p w14:paraId="6E78C33E" w14:textId="5051B0E6" w:rsidR="00334485" w:rsidRDefault="00DB4624" w:rsidP="00334485">
      <w:pPr>
        <w:spacing w:line="312" w:lineRule="auto"/>
        <w:ind w:left="360" w:right="518"/>
        <w:rPr>
          <w:rFonts w:ascii="Nunito Sans" w:eastAsia="Arial" w:hAnsi="Nunito Sans" w:cs="Arial"/>
          <w:spacing w:val="-7"/>
        </w:rPr>
      </w:pPr>
      <w:r>
        <w:rPr>
          <w:rFonts w:ascii="Nunito Sans" w:eastAsia="Arial" w:hAnsi="Nunito Sans" w:cs="Arial"/>
          <w:b/>
          <w:bCs/>
          <w:spacing w:val="-7"/>
        </w:rPr>
        <w:t>Reviewed</w:t>
      </w:r>
      <w:r w:rsidR="0030397A">
        <w:rPr>
          <w:rFonts w:ascii="Nunito Sans" w:eastAsia="Arial" w:hAnsi="Nunito Sans" w:cs="Arial"/>
          <w:b/>
          <w:bCs/>
          <w:spacing w:val="-7"/>
        </w:rPr>
        <w:t xml:space="preserve"> </w:t>
      </w:r>
      <w:r w:rsidR="00334485">
        <w:rPr>
          <w:rFonts w:ascii="Nunito Sans" w:eastAsia="Arial" w:hAnsi="Nunito Sans" w:cs="Arial"/>
          <w:b/>
          <w:bCs/>
          <w:spacing w:val="-7"/>
        </w:rPr>
        <w:t xml:space="preserve">by St Clare Trust Board; </w:t>
      </w:r>
      <w:r w:rsidR="00334485">
        <w:rPr>
          <w:rFonts w:ascii="Nunito Sans" w:eastAsia="Arial" w:hAnsi="Nunito Sans" w:cs="Arial"/>
          <w:b/>
          <w:bCs/>
          <w:spacing w:val="-7"/>
        </w:rPr>
        <w:tab/>
      </w:r>
      <w:r w:rsidR="00334485">
        <w:rPr>
          <w:rFonts w:ascii="Nunito Sans" w:eastAsia="Arial" w:hAnsi="Nunito Sans" w:cs="Arial"/>
          <w:b/>
          <w:bCs/>
          <w:spacing w:val="-7"/>
        </w:rPr>
        <w:tab/>
      </w:r>
      <w:r w:rsidR="00D67E33">
        <w:rPr>
          <w:rFonts w:ascii="Nunito Sans" w:eastAsia="Arial" w:hAnsi="Nunito Sans" w:cs="Arial"/>
          <w:spacing w:val="-7"/>
        </w:rPr>
        <w:t>March 2026</w:t>
      </w:r>
    </w:p>
    <w:p w14:paraId="29E707F4" w14:textId="2F0CA0E2" w:rsidR="00334485" w:rsidRDefault="00334485" w:rsidP="00334485">
      <w:pPr>
        <w:spacing w:line="312" w:lineRule="auto"/>
        <w:ind w:left="360" w:right="518"/>
        <w:rPr>
          <w:rFonts w:ascii="Nunito Sans" w:eastAsia="Arial" w:hAnsi="Nunito Sans" w:cs="Arial"/>
          <w:spacing w:val="-7"/>
        </w:rPr>
      </w:pPr>
      <w:r>
        <w:rPr>
          <w:rFonts w:ascii="Nunito Sans" w:eastAsia="Arial" w:hAnsi="Nunito Sans" w:cs="Arial"/>
          <w:b/>
          <w:bCs/>
          <w:spacing w:val="-7"/>
        </w:rPr>
        <w:t xml:space="preserve">Next review by St Clare Trust Board by; </w:t>
      </w:r>
      <w:r>
        <w:rPr>
          <w:rFonts w:ascii="Nunito Sans" w:eastAsia="Arial" w:hAnsi="Nunito Sans" w:cs="Arial"/>
          <w:b/>
          <w:bCs/>
          <w:spacing w:val="-7"/>
        </w:rPr>
        <w:tab/>
      </w:r>
      <w:r w:rsidR="00DB4624">
        <w:rPr>
          <w:rFonts w:ascii="Nunito Sans" w:eastAsia="Arial" w:hAnsi="Nunito Sans" w:cs="Arial"/>
          <w:spacing w:val="-7"/>
        </w:rPr>
        <w:t>by 31</w:t>
      </w:r>
      <w:r w:rsidR="00DB4624" w:rsidRPr="00DB4624">
        <w:rPr>
          <w:rFonts w:ascii="Nunito Sans" w:eastAsia="Arial" w:hAnsi="Nunito Sans" w:cs="Arial"/>
          <w:spacing w:val="-7"/>
          <w:vertAlign w:val="superscript"/>
        </w:rPr>
        <w:t>st</w:t>
      </w:r>
      <w:r w:rsidR="00DB4624">
        <w:rPr>
          <w:rFonts w:ascii="Nunito Sans" w:eastAsia="Arial" w:hAnsi="Nunito Sans" w:cs="Arial"/>
          <w:spacing w:val="-7"/>
        </w:rPr>
        <w:t xml:space="preserve"> July 202</w:t>
      </w:r>
      <w:r w:rsidR="00D67E33">
        <w:rPr>
          <w:rFonts w:ascii="Nunito Sans" w:eastAsia="Arial" w:hAnsi="Nunito Sans" w:cs="Arial"/>
          <w:spacing w:val="-7"/>
        </w:rPr>
        <w:t>7</w:t>
      </w:r>
    </w:p>
    <w:p w14:paraId="72C67626" w14:textId="77777777" w:rsidR="00500CC9" w:rsidRDefault="00500CC9" w:rsidP="00334485">
      <w:pPr>
        <w:spacing w:line="312" w:lineRule="auto"/>
        <w:ind w:left="360" w:right="518"/>
        <w:rPr>
          <w:rFonts w:ascii="Nunito Sans" w:eastAsia="Arial" w:hAnsi="Nunito Sans" w:cs="Arial"/>
          <w:spacing w:val="-7"/>
        </w:rPr>
      </w:pPr>
    </w:p>
    <w:p w14:paraId="0CAAD23F" w14:textId="74B850FF" w:rsidR="00D67E33" w:rsidRDefault="00500CC9" w:rsidP="00334485">
      <w:pPr>
        <w:spacing w:line="312" w:lineRule="auto"/>
        <w:ind w:left="360" w:right="518"/>
        <w:rPr>
          <w:rFonts w:ascii="Nunito Sans" w:eastAsia="Arial" w:hAnsi="Nunito Sans" w:cs="Arial"/>
          <w:spacing w:val="-7"/>
        </w:rPr>
      </w:pPr>
      <w:r w:rsidRPr="00500CC9">
        <w:rPr>
          <w:rFonts w:ascii="Nunito Sans" w:eastAsia="Arial" w:hAnsi="Nunito Sans" w:cs="Arial"/>
          <w:spacing w:val="-7"/>
        </w:rPr>
        <w:t xml:space="preserve">The Trust notes that the Department for Education has announced forthcoming updated national guidance on school complaints. This policy will be updated </w:t>
      </w:r>
      <w:r>
        <w:rPr>
          <w:rFonts w:ascii="Nunito Sans" w:eastAsia="Arial" w:hAnsi="Nunito Sans" w:cs="Arial"/>
          <w:spacing w:val="-7"/>
        </w:rPr>
        <w:t xml:space="preserve">in the light of that guidance once </w:t>
      </w:r>
      <w:r w:rsidRPr="00500CC9">
        <w:rPr>
          <w:rFonts w:ascii="Nunito Sans" w:eastAsia="Arial" w:hAnsi="Nunito Sans" w:cs="Arial"/>
          <w:spacing w:val="-7"/>
        </w:rPr>
        <w:t>published</w:t>
      </w:r>
    </w:p>
    <w:bookmarkEnd w:id="0"/>
    <w:p w14:paraId="1F28DACF" w14:textId="77777777" w:rsidR="0072620F" w:rsidRPr="00334485" w:rsidRDefault="00334485" w:rsidP="00334485">
      <w:pPr>
        <w:spacing w:after="200" w:line="276" w:lineRule="auto"/>
        <w:jc w:val="center"/>
        <w:rPr>
          <w:rFonts w:ascii="Calibri" w:hAnsi="Calibri" w:cs="Calibri"/>
          <w:b/>
          <w:sz w:val="22"/>
          <w:szCs w:val="22"/>
          <w:lang w:val="en-GB"/>
        </w:rPr>
      </w:pPr>
      <w:r w:rsidRPr="00334485">
        <w:rPr>
          <w:rFonts w:ascii="Calibri" w:hAnsi="Calibri" w:cs="Calibri"/>
          <w:b/>
          <w:sz w:val="22"/>
          <w:szCs w:val="22"/>
          <w:lang w:val="en-GB"/>
        </w:rPr>
        <w:br w:type="page"/>
      </w:r>
      <w:r w:rsidR="0072620F" w:rsidRPr="0072620F">
        <w:rPr>
          <w:rFonts w:cs="Arial"/>
          <w:b/>
          <w:sz w:val="28"/>
          <w:szCs w:val="28"/>
        </w:rPr>
        <w:lastRenderedPageBreak/>
        <w:t>Contents</w:t>
      </w:r>
    </w:p>
    <w:p w14:paraId="7D5EEF64" w14:textId="750239BD" w:rsidR="00EC5AD0" w:rsidRPr="00AB1573" w:rsidRDefault="00E763E4">
      <w:pPr>
        <w:pStyle w:val="TOC1"/>
        <w:tabs>
          <w:tab w:val="right" w:leader="dot" w:pos="9736"/>
        </w:tabs>
        <w:rPr>
          <w:rFonts w:ascii="Calibri" w:eastAsia="Times New Roman" w:hAnsi="Calibri"/>
          <w:noProof/>
          <w:sz w:val="22"/>
          <w:szCs w:val="22"/>
          <w:lang w:val="en-GB" w:eastAsia="en-GB"/>
        </w:rPr>
      </w:pPr>
      <w:r>
        <w:rPr>
          <w:rFonts w:cs="Arial"/>
          <w:bCs/>
          <w:noProof/>
          <w:szCs w:val="20"/>
        </w:rPr>
        <w:fldChar w:fldCharType="begin"/>
      </w:r>
      <w:r>
        <w:rPr>
          <w:rFonts w:cs="Arial"/>
          <w:bCs/>
          <w:noProof/>
          <w:szCs w:val="20"/>
        </w:rPr>
        <w:instrText xml:space="preserve"> TOC \o "1-3" \h \z \u </w:instrText>
      </w:r>
      <w:r>
        <w:rPr>
          <w:rFonts w:cs="Arial"/>
          <w:bCs/>
          <w:noProof/>
          <w:szCs w:val="20"/>
        </w:rPr>
        <w:fldChar w:fldCharType="separate"/>
      </w:r>
      <w:hyperlink w:anchor="_Toc96955776" w:history="1">
        <w:r w:rsidR="00EC5AD0" w:rsidRPr="00170BC0">
          <w:rPr>
            <w:rStyle w:val="Hyperlink"/>
            <w:noProof/>
          </w:rPr>
          <w:t>1. Aims</w:t>
        </w:r>
        <w:r w:rsidR="00EC5AD0">
          <w:rPr>
            <w:noProof/>
            <w:webHidden/>
          </w:rPr>
          <w:tab/>
        </w:r>
        <w:r w:rsidR="00EC5AD0">
          <w:rPr>
            <w:noProof/>
            <w:webHidden/>
          </w:rPr>
          <w:fldChar w:fldCharType="begin"/>
        </w:r>
        <w:r w:rsidR="00EC5AD0">
          <w:rPr>
            <w:noProof/>
            <w:webHidden/>
          </w:rPr>
          <w:instrText xml:space="preserve"> PAGEREF _Toc96955776 \h </w:instrText>
        </w:r>
        <w:r w:rsidR="00EC5AD0">
          <w:rPr>
            <w:noProof/>
            <w:webHidden/>
          </w:rPr>
        </w:r>
        <w:r w:rsidR="00EC5AD0">
          <w:rPr>
            <w:noProof/>
            <w:webHidden/>
          </w:rPr>
          <w:fldChar w:fldCharType="separate"/>
        </w:r>
        <w:r w:rsidR="009665B2">
          <w:rPr>
            <w:noProof/>
            <w:webHidden/>
          </w:rPr>
          <w:t>2</w:t>
        </w:r>
        <w:r w:rsidR="00EC5AD0">
          <w:rPr>
            <w:noProof/>
            <w:webHidden/>
          </w:rPr>
          <w:fldChar w:fldCharType="end"/>
        </w:r>
      </w:hyperlink>
    </w:p>
    <w:p w14:paraId="3E12D85F" w14:textId="23ADB2D9" w:rsidR="00EC5AD0" w:rsidRPr="00AB1573" w:rsidRDefault="00EC5AD0">
      <w:pPr>
        <w:pStyle w:val="TOC1"/>
        <w:tabs>
          <w:tab w:val="right" w:leader="dot" w:pos="9736"/>
        </w:tabs>
        <w:rPr>
          <w:rFonts w:ascii="Calibri" w:eastAsia="Times New Roman" w:hAnsi="Calibri"/>
          <w:noProof/>
          <w:sz w:val="22"/>
          <w:szCs w:val="22"/>
          <w:lang w:val="en-GB" w:eastAsia="en-GB"/>
        </w:rPr>
      </w:pPr>
      <w:hyperlink w:anchor="_Toc96955777" w:history="1">
        <w:r w:rsidRPr="00170BC0">
          <w:rPr>
            <w:rStyle w:val="Hyperlink"/>
            <w:noProof/>
          </w:rPr>
          <w:t>2. Legislation and guidance</w:t>
        </w:r>
        <w:r>
          <w:rPr>
            <w:noProof/>
            <w:webHidden/>
          </w:rPr>
          <w:tab/>
        </w:r>
        <w:r>
          <w:rPr>
            <w:noProof/>
            <w:webHidden/>
          </w:rPr>
          <w:fldChar w:fldCharType="begin"/>
        </w:r>
        <w:r>
          <w:rPr>
            <w:noProof/>
            <w:webHidden/>
          </w:rPr>
          <w:instrText xml:space="preserve"> PAGEREF _Toc96955777 \h </w:instrText>
        </w:r>
        <w:r>
          <w:rPr>
            <w:noProof/>
            <w:webHidden/>
          </w:rPr>
        </w:r>
        <w:r>
          <w:rPr>
            <w:noProof/>
            <w:webHidden/>
          </w:rPr>
          <w:fldChar w:fldCharType="separate"/>
        </w:r>
        <w:r w:rsidR="009665B2">
          <w:rPr>
            <w:noProof/>
            <w:webHidden/>
          </w:rPr>
          <w:t>3</w:t>
        </w:r>
        <w:r>
          <w:rPr>
            <w:noProof/>
            <w:webHidden/>
          </w:rPr>
          <w:fldChar w:fldCharType="end"/>
        </w:r>
      </w:hyperlink>
    </w:p>
    <w:p w14:paraId="740396E4" w14:textId="4289155E" w:rsidR="00EC5AD0" w:rsidRPr="00AB1573" w:rsidRDefault="00EC5AD0">
      <w:pPr>
        <w:pStyle w:val="TOC1"/>
        <w:tabs>
          <w:tab w:val="right" w:leader="dot" w:pos="9736"/>
        </w:tabs>
        <w:rPr>
          <w:rFonts w:ascii="Calibri" w:eastAsia="Times New Roman" w:hAnsi="Calibri"/>
          <w:noProof/>
          <w:sz w:val="22"/>
          <w:szCs w:val="22"/>
          <w:lang w:val="en-GB" w:eastAsia="en-GB"/>
        </w:rPr>
      </w:pPr>
      <w:hyperlink w:anchor="_Toc96955778" w:history="1">
        <w:r w:rsidRPr="00170BC0">
          <w:rPr>
            <w:rStyle w:val="Hyperlink"/>
            <w:noProof/>
          </w:rPr>
          <w:t>3. Definitions and scope</w:t>
        </w:r>
        <w:r>
          <w:rPr>
            <w:noProof/>
            <w:webHidden/>
          </w:rPr>
          <w:tab/>
        </w:r>
        <w:r>
          <w:rPr>
            <w:noProof/>
            <w:webHidden/>
          </w:rPr>
          <w:fldChar w:fldCharType="begin"/>
        </w:r>
        <w:r>
          <w:rPr>
            <w:noProof/>
            <w:webHidden/>
          </w:rPr>
          <w:instrText xml:space="preserve"> PAGEREF _Toc96955778 \h </w:instrText>
        </w:r>
        <w:r>
          <w:rPr>
            <w:noProof/>
            <w:webHidden/>
          </w:rPr>
        </w:r>
        <w:r>
          <w:rPr>
            <w:noProof/>
            <w:webHidden/>
          </w:rPr>
          <w:fldChar w:fldCharType="separate"/>
        </w:r>
        <w:r w:rsidR="009665B2">
          <w:rPr>
            <w:noProof/>
            <w:webHidden/>
          </w:rPr>
          <w:t>3</w:t>
        </w:r>
        <w:r>
          <w:rPr>
            <w:noProof/>
            <w:webHidden/>
          </w:rPr>
          <w:fldChar w:fldCharType="end"/>
        </w:r>
      </w:hyperlink>
    </w:p>
    <w:p w14:paraId="48C095A0" w14:textId="0E5365B6" w:rsidR="00EC5AD0" w:rsidRPr="00AB1573" w:rsidRDefault="00EC5AD0">
      <w:pPr>
        <w:pStyle w:val="TOC1"/>
        <w:tabs>
          <w:tab w:val="right" w:leader="dot" w:pos="9736"/>
        </w:tabs>
        <w:rPr>
          <w:rFonts w:ascii="Calibri" w:eastAsia="Times New Roman" w:hAnsi="Calibri"/>
          <w:noProof/>
          <w:sz w:val="22"/>
          <w:szCs w:val="22"/>
          <w:lang w:val="en-GB" w:eastAsia="en-GB"/>
        </w:rPr>
      </w:pPr>
      <w:hyperlink w:anchor="_Toc96955779" w:history="1">
        <w:r w:rsidRPr="00170BC0">
          <w:rPr>
            <w:rStyle w:val="Hyperlink"/>
            <w:noProof/>
          </w:rPr>
          <w:t>4. Roles and responsibilities</w:t>
        </w:r>
        <w:r>
          <w:rPr>
            <w:noProof/>
            <w:webHidden/>
          </w:rPr>
          <w:tab/>
        </w:r>
        <w:r>
          <w:rPr>
            <w:noProof/>
            <w:webHidden/>
          </w:rPr>
          <w:fldChar w:fldCharType="begin"/>
        </w:r>
        <w:r>
          <w:rPr>
            <w:noProof/>
            <w:webHidden/>
          </w:rPr>
          <w:instrText xml:space="preserve"> PAGEREF _Toc96955779 \h </w:instrText>
        </w:r>
        <w:r>
          <w:rPr>
            <w:noProof/>
            <w:webHidden/>
          </w:rPr>
        </w:r>
        <w:r>
          <w:rPr>
            <w:noProof/>
            <w:webHidden/>
          </w:rPr>
          <w:fldChar w:fldCharType="separate"/>
        </w:r>
        <w:r w:rsidR="009665B2">
          <w:rPr>
            <w:noProof/>
            <w:webHidden/>
          </w:rPr>
          <w:t>3</w:t>
        </w:r>
        <w:r>
          <w:rPr>
            <w:noProof/>
            <w:webHidden/>
          </w:rPr>
          <w:fldChar w:fldCharType="end"/>
        </w:r>
      </w:hyperlink>
    </w:p>
    <w:p w14:paraId="1F38EB13" w14:textId="11DE6F96" w:rsidR="00EC5AD0" w:rsidRPr="00AB1573" w:rsidRDefault="00EC5AD0">
      <w:pPr>
        <w:pStyle w:val="TOC1"/>
        <w:tabs>
          <w:tab w:val="right" w:leader="dot" w:pos="9736"/>
        </w:tabs>
        <w:rPr>
          <w:rFonts w:ascii="Calibri" w:eastAsia="Times New Roman" w:hAnsi="Calibri"/>
          <w:noProof/>
          <w:sz w:val="22"/>
          <w:szCs w:val="22"/>
          <w:lang w:val="en-GB" w:eastAsia="en-GB"/>
        </w:rPr>
      </w:pPr>
      <w:hyperlink w:anchor="_Toc96955780" w:history="1">
        <w:r w:rsidRPr="00170BC0">
          <w:rPr>
            <w:rStyle w:val="Hyperlink"/>
            <w:noProof/>
          </w:rPr>
          <w:t>5. Principles for investigation</w:t>
        </w:r>
        <w:r>
          <w:rPr>
            <w:noProof/>
            <w:webHidden/>
          </w:rPr>
          <w:tab/>
        </w:r>
        <w:r>
          <w:rPr>
            <w:noProof/>
            <w:webHidden/>
          </w:rPr>
          <w:fldChar w:fldCharType="begin"/>
        </w:r>
        <w:r>
          <w:rPr>
            <w:noProof/>
            <w:webHidden/>
          </w:rPr>
          <w:instrText xml:space="preserve"> PAGEREF _Toc96955780 \h </w:instrText>
        </w:r>
        <w:r>
          <w:rPr>
            <w:noProof/>
            <w:webHidden/>
          </w:rPr>
        </w:r>
        <w:r>
          <w:rPr>
            <w:noProof/>
            <w:webHidden/>
          </w:rPr>
          <w:fldChar w:fldCharType="separate"/>
        </w:r>
        <w:r w:rsidR="009665B2">
          <w:rPr>
            <w:noProof/>
            <w:webHidden/>
          </w:rPr>
          <w:t>5</w:t>
        </w:r>
        <w:r>
          <w:rPr>
            <w:noProof/>
            <w:webHidden/>
          </w:rPr>
          <w:fldChar w:fldCharType="end"/>
        </w:r>
      </w:hyperlink>
    </w:p>
    <w:p w14:paraId="659F0A79" w14:textId="41423020" w:rsidR="00EC5AD0" w:rsidRPr="00AB1573" w:rsidRDefault="00EC5AD0">
      <w:pPr>
        <w:pStyle w:val="TOC1"/>
        <w:tabs>
          <w:tab w:val="right" w:leader="dot" w:pos="9736"/>
        </w:tabs>
        <w:rPr>
          <w:rFonts w:ascii="Calibri" w:eastAsia="Times New Roman" w:hAnsi="Calibri"/>
          <w:noProof/>
          <w:sz w:val="22"/>
          <w:szCs w:val="22"/>
          <w:lang w:val="en-GB" w:eastAsia="en-GB"/>
        </w:rPr>
      </w:pPr>
      <w:hyperlink w:anchor="_Toc96955781" w:history="1">
        <w:r w:rsidRPr="00170BC0">
          <w:rPr>
            <w:rStyle w:val="Hyperlink"/>
            <w:noProof/>
          </w:rPr>
          <w:t>6. Stages of complaint (not complaints against the trust, CEO or trustees)</w:t>
        </w:r>
        <w:r>
          <w:rPr>
            <w:noProof/>
            <w:webHidden/>
          </w:rPr>
          <w:tab/>
        </w:r>
        <w:r>
          <w:rPr>
            <w:noProof/>
            <w:webHidden/>
          </w:rPr>
          <w:fldChar w:fldCharType="begin"/>
        </w:r>
        <w:r>
          <w:rPr>
            <w:noProof/>
            <w:webHidden/>
          </w:rPr>
          <w:instrText xml:space="preserve"> PAGEREF _Toc96955781 \h </w:instrText>
        </w:r>
        <w:r>
          <w:rPr>
            <w:noProof/>
            <w:webHidden/>
          </w:rPr>
        </w:r>
        <w:r>
          <w:rPr>
            <w:noProof/>
            <w:webHidden/>
          </w:rPr>
          <w:fldChar w:fldCharType="separate"/>
        </w:r>
        <w:r w:rsidR="009665B2">
          <w:rPr>
            <w:noProof/>
            <w:webHidden/>
          </w:rPr>
          <w:t>6</w:t>
        </w:r>
        <w:r>
          <w:rPr>
            <w:noProof/>
            <w:webHidden/>
          </w:rPr>
          <w:fldChar w:fldCharType="end"/>
        </w:r>
      </w:hyperlink>
    </w:p>
    <w:p w14:paraId="2161A43E" w14:textId="7B44B2B1" w:rsidR="00EC5AD0" w:rsidRPr="00AB1573" w:rsidRDefault="00EC5AD0">
      <w:pPr>
        <w:pStyle w:val="TOC1"/>
        <w:tabs>
          <w:tab w:val="right" w:leader="dot" w:pos="9736"/>
        </w:tabs>
        <w:rPr>
          <w:rFonts w:ascii="Calibri" w:eastAsia="Times New Roman" w:hAnsi="Calibri"/>
          <w:noProof/>
          <w:sz w:val="22"/>
          <w:szCs w:val="22"/>
          <w:lang w:val="en-GB" w:eastAsia="en-GB"/>
        </w:rPr>
      </w:pPr>
      <w:hyperlink w:anchor="_Toc96955782" w:history="1">
        <w:r w:rsidRPr="00170BC0">
          <w:rPr>
            <w:rStyle w:val="Hyperlink"/>
            <w:noProof/>
          </w:rPr>
          <w:t>7. Complaints about the trust, CEO or trustees</w:t>
        </w:r>
        <w:r>
          <w:rPr>
            <w:noProof/>
            <w:webHidden/>
          </w:rPr>
          <w:tab/>
        </w:r>
        <w:r>
          <w:rPr>
            <w:noProof/>
            <w:webHidden/>
          </w:rPr>
          <w:fldChar w:fldCharType="begin"/>
        </w:r>
        <w:r>
          <w:rPr>
            <w:noProof/>
            <w:webHidden/>
          </w:rPr>
          <w:instrText xml:space="preserve"> PAGEREF _Toc96955782 \h </w:instrText>
        </w:r>
        <w:r>
          <w:rPr>
            <w:noProof/>
            <w:webHidden/>
          </w:rPr>
        </w:r>
        <w:r>
          <w:rPr>
            <w:noProof/>
            <w:webHidden/>
          </w:rPr>
          <w:fldChar w:fldCharType="separate"/>
        </w:r>
        <w:r w:rsidR="009665B2">
          <w:rPr>
            <w:noProof/>
            <w:webHidden/>
          </w:rPr>
          <w:t>9</w:t>
        </w:r>
        <w:r>
          <w:rPr>
            <w:noProof/>
            <w:webHidden/>
          </w:rPr>
          <w:fldChar w:fldCharType="end"/>
        </w:r>
      </w:hyperlink>
    </w:p>
    <w:p w14:paraId="39E6A1A9" w14:textId="211C0041" w:rsidR="00EC5AD0" w:rsidRPr="00AB1573" w:rsidRDefault="00EC5AD0">
      <w:pPr>
        <w:pStyle w:val="TOC1"/>
        <w:tabs>
          <w:tab w:val="right" w:leader="dot" w:pos="9736"/>
        </w:tabs>
        <w:rPr>
          <w:rFonts w:ascii="Calibri" w:eastAsia="Times New Roman" w:hAnsi="Calibri"/>
          <w:noProof/>
          <w:sz w:val="22"/>
          <w:szCs w:val="22"/>
          <w:lang w:val="en-GB" w:eastAsia="en-GB"/>
        </w:rPr>
      </w:pPr>
      <w:hyperlink w:anchor="_Toc96955783" w:history="1">
        <w:r w:rsidRPr="00170BC0">
          <w:rPr>
            <w:rStyle w:val="Hyperlink"/>
            <w:noProof/>
          </w:rPr>
          <w:t>8. Referring complaints on completion of the school and trust procedures</w:t>
        </w:r>
        <w:r>
          <w:rPr>
            <w:noProof/>
            <w:webHidden/>
          </w:rPr>
          <w:tab/>
        </w:r>
        <w:r>
          <w:rPr>
            <w:noProof/>
            <w:webHidden/>
          </w:rPr>
          <w:fldChar w:fldCharType="begin"/>
        </w:r>
        <w:r>
          <w:rPr>
            <w:noProof/>
            <w:webHidden/>
          </w:rPr>
          <w:instrText xml:space="preserve"> PAGEREF _Toc96955783 \h </w:instrText>
        </w:r>
        <w:r>
          <w:rPr>
            <w:noProof/>
            <w:webHidden/>
          </w:rPr>
        </w:r>
        <w:r>
          <w:rPr>
            <w:noProof/>
            <w:webHidden/>
          </w:rPr>
          <w:fldChar w:fldCharType="separate"/>
        </w:r>
        <w:r w:rsidR="009665B2">
          <w:rPr>
            <w:noProof/>
            <w:webHidden/>
          </w:rPr>
          <w:t>10</w:t>
        </w:r>
        <w:r>
          <w:rPr>
            <w:noProof/>
            <w:webHidden/>
          </w:rPr>
          <w:fldChar w:fldCharType="end"/>
        </w:r>
      </w:hyperlink>
    </w:p>
    <w:p w14:paraId="5FD4A0A4" w14:textId="76577EB7" w:rsidR="00EC5AD0" w:rsidRPr="00AB1573" w:rsidRDefault="00EC5AD0">
      <w:pPr>
        <w:pStyle w:val="TOC1"/>
        <w:tabs>
          <w:tab w:val="right" w:leader="dot" w:pos="9736"/>
        </w:tabs>
        <w:rPr>
          <w:rFonts w:ascii="Calibri" w:eastAsia="Times New Roman" w:hAnsi="Calibri"/>
          <w:noProof/>
          <w:sz w:val="22"/>
          <w:szCs w:val="22"/>
          <w:lang w:val="en-GB" w:eastAsia="en-GB"/>
        </w:rPr>
      </w:pPr>
      <w:hyperlink w:anchor="_Toc96955784" w:history="1">
        <w:r w:rsidRPr="00170BC0">
          <w:rPr>
            <w:rStyle w:val="Hyperlink"/>
            <w:noProof/>
          </w:rPr>
          <w:t>9. Persistent complaints</w:t>
        </w:r>
        <w:r>
          <w:rPr>
            <w:noProof/>
            <w:webHidden/>
          </w:rPr>
          <w:tab/>
        </w:r>
        <w:r>
          <w:rPr>
            <w:noProof/>
            <w:webHidden/>
          </w:rPr>
          <w:fldChar w:fldCharType="begin"/>
        </w:r>
        <w:r>
          <w:rPr>
            <w:noProof/>
            <w:webHidden/>
          </w:rPr>
          <w:instrText xml:space="preserve"> PAGEREF _Toc96955784 \h </w:instrText>
        </w:r>
        <w:r>
          <w:rPr>
            <w:noProof/>
            <w:webHidden/>
          </w:rPr>
        </w:r>
        <w:r>
          <w:rPr>
            <w:noProof/>
            <w:webHidden/>
          </w:rPr>
          <w:fldChar w:fldCharType="separate"/>
        </w:r>
        <w:r w:rsidR="009665B2">
          <w:rPr>
            <w:noProof/>
            <w:webHidden/>
          </w:rPr>
          <w:t>11</w:t>
        </w:r>
        <w:r>
          <w:rPr>
            <w:noProof/>
            <w:webHidden/>
          </w:rPr>
          <w:fldChar w:fldCharType="end"/>
        </w:r>
      </w:hyperlink>
    </w:p>
    <w:p w14:paraId="7B23A205" w14:textId="7EBE4812" w:rsidR="00EC5AD0" w:rsidRPr="00AB1573" w:rsidRDefault="00EC5AD0">
      <w:pPr>
        <w:pStyle w:val="TOC1"/>
        <w:tabs>
          <w:tab w:val="right" w:leader="dot" w:pos="9736"/>
        </w:tabs>
        <w:rPr>
          <w:rFonts w:ascii="Calibri" w:eastAsia="Times New Roman" w:hAnsi="Calibri"/>
          <w:noProof/>
          <w:sz w:val="22"/>
          <w:szCs w:val="22"/>
          <w:lang w:val="en-GB" w:eastAsia="en-GB"/>
        </w:rPr>
      </w:pPr>
      <w:hyperlink w:anchor="_Toc96955785" w:history="1">
        <w:r w:rsidRPr="00170BC0">
          <w:rPr>
            <w:rStyle w:val="Hyperlink"/>
            <w:noProof/>
          </w:rPr>
          <w:t>10. Record-keeping and confidentiality</w:t>
        </w:r>
        <w:r>
          <w:rPr>
            <w:noProof/>
            <w:webHidden/>
          </w:rPr>
          <w:tab/>
        </w:r>
        <w:r>
          <w:rPr>
            <w:noProof/>
            <w:webHidden/>
          </w:rPr>
          <w:fldChar w:fldCharType="begin"/>
        </w:r>
        <w:r>
          <w:rPr>
            <w:noProof/>
            <w:webHidden/>
          </w:rPr>
          <w:instrText xml:space="preserve"> PAGEREF _Toc96955785 \h </w:instrText>
        </w:r>
        <w:r>
          <w:rPr>
            <w:noProof/>
            <w:webHidden/>
          </w:rPr>
        </w:r>
        <w:r>
          <w:rPr>
            <w:noProof/>
            <w:webHidden/>
          </w:rPr>
          <w:fldChar w:fldCharType="separate"/>
        </w:r>
        <w:r w:rsidR="009665B2">
          <w:rPr>
            <w:noProof/>
            <w:webHidden/>
          </w:rPr>
          <w:t>13</w:t>
        </w:r>
        <w:r>
          <w:rPr>
            <w:noProof/>
            <w:webHidden/>
          </w:rPr>
          <w:fldChar w:fldCharType="end"/>
        </w:r>
      </w:hyperlink>
    </w:p>
    <w:p w14:paraId="210B8FFB" w14:textId="7C7E09D5" w:rsidR="00EC5AD0" w:rsidRPr="00AB1573" w:rsidRDefault="00550648">
      <w:pPr>
        <w:pStyle w:val="TOC1"/>
        <w:tabs>
          <w:tab w:val="right" w:leader="dot" w:pos="9736"/>
        </w:tabs>
        <w:rPr>
          <w:rFonts w:ascii="Calibri" w:eastAsia="Times New Roman" w:hAnsi="Calibri"/>
          <w:noProof/>
          <w:sz w:val="22"/>
          <w:szCs w:val="22"/>
          <w:lang w:val="en-GB" w:eastAsia="en-GB"/>
        </w:rPr>
      </w:pPr>
      <w:hyperlink w:anchor="_Toc96955786" w:history="1">
        <w:r>
          <w:rPr>
            <w:rStyle w:val="Hyperlink"/>
            <w:noProof/>
          </w:rPr>
          <w:t>11</w:t>
        </w:r>
        <w:r w:rsidR="00EC5AD0" w:rsidRPr="00170BC0">
          <w:rPr>
            <w:rStyle w:val="Hyperlink"/>
            <w:noProof/>
          </w:rPr>
          <w:t>. Learning lessons</w:t>
        </w:r>
        <w:r w:rsidR="00EC5AD0">
          <w:rPr>
            <w:noProof/>
            <w:webHidden/>
          </w:rPr>
          <w:tab/>
        </w:r>
        <w:r w:rsidR="00EC5AD0">
          <w:rPr>
            <w:noProof/>
            <w:webHidden/>
          </w:rPr>
          <w:fldChar w:fldCharType="begin"/>
        </w:r>
        <w:r w:rsidR="00EC5AD0">
          <w:rPr>
            <w:noProof/>
            <w:webHidden/>
          </w:rPr>
          <w:instrText xml:space="preserve"> PAGEREF _Toc96955786 \h </w:instrText>
        </w:r>
        <w:r w:rsidR="00EC5AD0">
          <w:rPr>
            <w:noProof/>
            <w:webHidden/>
          </w:rPr>
        </w:r>
        <w:r w:rsidR="00EC5AD0">
          <w:rPr>
            <w:noProof/>
            <w:webHidden/>
          </w:rPr>
          <w:fldChar w:fldCharType="separate"/>
        </w:r>
        <w:r w:rsidR="009665B2">
          <w:rPr>
            <w:noProof/>
            <w:webHidden/>
          </w:rPr>
          <w:t>14</w:t>
        </w:r>
        <w:r w:rsidR="00EC5AD0">
          <w:rPr>
            <w:noProof/>
            <w:webHidden/>
          </w:rPr>
          <w:fldChar w:fldCharType="end"/>
        </w:r>
      </w:hyperlink>
    </w:p>
    <w:p w14:paraId="539F54E4" w14:textId="2569D30D" w:rsidR="00EC5AD0" w:rsidRPr="00AB1573" w:rsidRDefault="00550648">
      <w:pPr>
        <w:pStyle w:val="TOC1"/>
        <w:tabs>
          <w:tab w:val="right" w:leader="dot" w:pos="9736"/>
        </w:tabs>
        <w:rPr>
          <w:rFonts w:ascii="Calibri" w:eastAsia="Times New Roman" w:hAnsi="Calibri"/>
          <w:noProof/>
          <w:sz w:val="22"/>
          <w:szCs w:val="22"/>
          <w:lang w:val="en-GB" w:eastAsia="en-GB"/>
        </w:rPr>
      </w:pPr>
      <w:hyperlink w:anchor="_Toc96955787" w:history="1">
        <w:r>
          <w:rPr>
            <w:rStyle w:val="Hyperlink"/>
            <w:noProof/>
          </w:rPr>
          <w:t>12</w:t>
        </w:r>
        <w:r w:rsidR="00EC5AD0" w:rsidRPr="00170BC0">
          <w:rPr>
            <w:rStyle w:val="Hyperlink"/>
            <w:noProof/>
          </w:rPr>
          <w:t>. Monitoring arrangements</w:t>
        </w:r>
        <w:r w:rsidR="00EC5AD0">
          <w:rPr>
            <w:noProof/>
            <w:webHidden/>
          </w:rPr>
          <w:tab/>
        </w:r>
        <w:r w:rsidR="00EC5AD0">
          <w:rPr>
            <w:noProof/>
            <w:webHidden/>
          </w:rPr>
          <w:fldChar w:fldCharType="begin"/>
        </w:r>
        <w:r w:rsidR="00EC5AD0">
          <w:rPr>
            <w:noProof/>
            <w:webHidden/>
          </w:rPr>
          <w:instrText xml:space="preserve"> PAGEREF _Toc96955787 \h </w:instrText>
        </w:r>
        <w:r w:rsidR="00EC5AD0">
          <w:rPr>
            <w:noProof/>
            <w:webHidden/>
          </w:rPr>
        </w:r>
        <w:r w:rsidR="00EC5AD0">
          <w:rPr>
            <w:noProof/>
            <w:webHidden/>
          </w:rPr>
          <w:fldChar w:fldCharType="separate"/>
        </w:r>
        <w:r w:rsidR="009665B2">
          <w:rPr>
            <w:noProof/>
            <w:webHidden/>
          </w:rPr>
          <w:t>14</w:t>
        </w:r>
        <w:r w:rsidR="00EC5AD0">
          <w:rPr>
            <w:noProof/>
            <w:webHidden/>
          </w:rPr>
          <w:fldChar w:fldCharType="end"/>
        </w:r>
      </w:hyperlink>
    </w:p>
    <w:p w14:paraId="22889E53" w14:textId="0CE7ECAC" w:rsidR="00EC5AD0" w:rsidRPr="00AB1573" w:rsidRDefault="00550648">
      <w:pPr>
        <w:pStyle w:val="TOC1"/>
        <w:tabs>
          <w:tab w:val="right" w:leader="dot" w:pos="9736"/>
        </w:tabs>
        <w:rPr>
          <w:rFonts w:ascii="Calibri" w:eastAsia="Times New Roman" w:hAnsi="Calibri"/>
          <w:noProof/>
          <w:sz w:val="22"/>
          <w:szCs w:val="22"/>
          <w:lang w:val="en-GB" w:eastAsia="en-GB"/>
        </w:rPr>
      </w:pPr>
      <w:hyperlink w:anchor="_Toc96955788" w:history="1">
        <w:r>
          <w:rPr>
            <w:rStyle w:val="Hyperlink"/>
            <w:noProof/>
          </w:rPr>
          <w:t>13</w:t>
        </w:r>
        <w:r w:rsidR="00EC5AD0" w:rsidRPr="00170BC0">
          <w:rPr>
            <w:rStyle w:val="Hyperlink"/>
            <w:noProof/>
          </w:rPr>
          <w:t>. Links with other policies</w:t>
        </w:r>
        <w:r w:rsidR="00EC5AD0">
          <w:rPr>
            <w:noProof/>
            <w:webHidden/>
          </w:rPr>
          <w:tab/>
        </w:r>
        <w:r w:rsidR="00EC5AD0">
          <w:rPr>
            <w:noProof/>
            <w:webHidden/>
          </w:rPr>
          <w:fldChar w:fldCharType="begin"/>
        </w:r>
        <w:r w:rsidR="00EC5AD0">
          <w:rPr>
            <w:noProof/>
            <w:webHidden/>
          </w:rPr>
          <w:instrText xml:space="preserve"> PAGEREF _Toc96955788 \h </w:instrText>
        </w:r>
        <w:r w:rsidR="00EC5AD0">
          <w:rPr>
            <w:noProof/>
            <w:webHidden/>
          </w:rPr>
        </w:r>
        <w:r w:rsidR="00EC5AD0">
          <w:rPr>
            <w:noProof/>
            <w:webHidden/>
          </w:rPr>
          <w:fldChar w:fldCharType="separate"/>
        </w:r>
        <w:r w:rsidR="009665B2">
          <w:rPr>
            <w:noProof/>
            <w:webHidden/>
          </w:rPr>
          <w:t>14</w:t>
        </w:r>
        <w:r w:rsidR="00EC5AD0">
          <w:rPr>
            <w:noProof/>
            <w:webHidden/>
          </w:rPr>
          <w:fldChar w:fldCharType="end"/>
        </w:r>
      </w:hyperlink>
    </w:p>
    <w:p w14:paraId="6E2E946A" w14:textId="77777777" w:rsidR="009122BB" w:rsidRDefault="00E763E4" w:rsidP="00DC4C0F">
      <w:pPr>
        <w:pStyle w:val="1bodycopy10pt"/>
        <w:rPr>
          <w:noProof/>
        </w:rPr>
      </w:pPr>
      <w:r>
        <w:rPr>
          <w:rFonts w:cs="Arial"/>
          <w:noProof/>
          <w:szCs w:val="20"/>
        </w:rPr>
        <w:fldChar w:fldCharType="end"/>
      </w:r>
    </w:p>
    <w:p w14:paraId="0C00A48A" w14:textId="3B3D57C2" w:rsidR="0072620F" w:rsidRPr="009122BB" w:rsidRDefault="00C41DAB" w:rsidP="00DC4C0F">
      <w:pPr>
        <w:pStyle w:val="1bodycopy10pt"/>
        <w:rPr>
          <w:rFonts w:cs="Arial"/>
          <w:noProof/>
          <w:szCs w:val="20"/>
        </w:rPr>
      </w:pPr>
      <w:r>
        <w:rPr>
          <w:noProof/>
        </w:rPr>
        <mc:AlternateContent>
          <mc:Choice Requires="wps">
            <w:drawing>
              <wp:anchor distT="4294967295" distB="4294967295" distL="114300" distR="114300" simplePos="0" relativeHeight="251656704" behindDoc="0" locked="0" layoutInCell="1" allowOverlap="1" wp14:anchorId="3AE687FA" wp14:editId="103E25D0">
                <wp:simplePos x="0" y="0"/>
                <wp:positionH relativeFrom="column">
                  <wp:posOffset>0</wp:posOffset>
                </wp:positionH>
                <wp:positionV relativeFrom="paragraph">
                  <wp:posOffset>-1</wp:posOffset>
                </wp:positionV>
                <wp:extent cx="6158865" cy="0"/>
                <wp:effectExtent l="0" t="0" r="0"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A84E5C6" id="Straight Connector 5" o:spid="_x0000_s1026" style="position:absolute;flip:y;z-index:251656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" strokecolor="#12263f" strokeweight="1pt">
                <v:stroke joinstyle="miter"/>
                <o:lock v:ext="edit" shapetype="f"/>
              </v:line>
            </w:pict>
          </mc:Fallback>
        </mc:AlternateContent>
      </w:r>
    </w:p>
    <w:p w14:paraId="0FB509B1" w14:textId="77777777" w:rsidR="008F688C" w:rsidRPr="00B42645" w:rsidRDefault="008F688C" w:rsidP="008F688C">
      <w:pPr>
        <w:pStyle w:val="Heading1"/>
      </w:pPr>
      <w:bookmarkStart w:id="1" w:name="_Toc528569668"/>
      <w:bookmarkStart w:id="2" w:name="_Toc96955776"/>
      <w:r w:rsidRPr="00B42645">
        <w:t>1. Aims</w:t>
      </w:r>
      <w:bookmarkEnd w:id="1"/>
      <w:bookmarkEnd w:id="2"/>
    </w:p>
    <w:p w14:paraId="2F4190B0" w14:textId="77777777" w:rsidR="008F688C" w:rsidRPr="00B42645" w:rsidRDefault="008F688C" w:rsidP="008F688C">
      <w:pPr>
        <w:pStyle w:val="1bodycopy10pt"/>
        <w:rPr>
          <w:lang w:val="en-GB"/>
        </w:rPr>
      </w:pPr>
      <w:r w:rsidRPr="00B42645">
        <w:rPr>
          <w:lang w:val="en-GB"/>
        </w:rPr>
        <w:t>Our trust aims to meet its statutory obligations when responding to complaints from parents of pupils at the school, and others.</w:t>
      </w:r>
    </w:p>
    <w:p w14:paraId="01586B0F" w14:textId="77777777" w:rsidR="008F688C" w:rsidRPr="00B42645" w:rsidRDefault="008F688C" w:rsidP="008F688C">
      <w:pPr>
        <w:pStyle w:val="1bodycopy10pt"/>
        <w:rPr>
          <w:lang w:val="en-GB"/>
        </w:rPr>
      </w:pPr>
      <w:r w:rsidRPr="00B42645">
        <w:rPr>
          <w:lang w:val="en-GB"/>
        </w:rPr>
        <w:t>When responding to complaints, we aim to:</w:t>
      </w:r>
    </w:p>
    <w:p w14:paraId="380FDDFD" w14:textId="77777777" w:rsidR="008F688C" w:rsidRPr="00B42645" w:rsidRDefault="008F688C" w:rsidP="008F688C">
      <w:pPr>
        <w:pStyle w:val="4Bulletedcopyblue"/>
        <w:rPr>
          <w:lang w:val="en-GB"/>
        </w:rPr>
      </w:pPr>
      <w:r w:rsidRPr="00B42645">
        <w:rPr>
          <w:lang w:val="en-GB"/>
        </w:rPr>
        <w:t>Be impartial and non-adversarial</w:t>
      </w:r>
    </w:p>
    <w:p w14:paraId="53C40DF3" w14:textId="77777777" w:rsidR="008F688C" w:rsidRPr="00B42645" w:rsidRDefault="008F688C" w:rsidP="008F688C">
      <w:pPr>
        <w:pStyle w:val="4Bulletedcopyblue"/>
        <w:rPr>
          <w:lang w:val="en-GB"/>
        </w:rPr>
      </w:pPr>
      <w:r w:rsidRPr="00B42645">
        <w:rPr>
          <w:lang w:val="en-GB"/>
        </w:rPr>
        <w:t>Facilitate a full and fair investigation by an independent person or panel, where necessary</w:t>
      </w:r>
    </w:p>
    <w:p w14:paraId="2357FCD2" w14:textId="77777777" w:rsidR="008F688C" w:rsidRPr="00B42645" w:rsidRDefault="008F688C" w:rsidP="008F688C">
      <w:pPr>
        <w:pStyle w:val="4Bulletedcopyblue"/>
        <w:rPr>
          <w:lang w:val="en-GB"/>
        </w:rPr>
      </w:pPr>
      <w:r w:rsidRPr="00B42645">
        <w:rPr>
          <w:lang w:val="en-GB"/>
        </w:rPr>
        <w:t>Address all the points at issue and provide an effective and prompt response</w:t>
      </w:r>
    </w:p>
    <w:p w14:paraId="018ABA17" w14:textId="77777777" w:rsidR="008F688C" w:rsidRDefault="008F688C" w:rsidP="008F688C">
      <w:pPr>
        <w:pStyle w:val="4Bulletedcopyblue"/>
        <w:rPr>
          <w:lang w:val="en-GB"/>
        </w:rPr>
      </w:pPr>
      <w:r w:rsidRPr="00B42645">
        <w:rPr>
          <w:lang w:val="en-GB"/>
        </w:rPr>
        <w:t>Treat complainants with respect</w:t>
      </w:r>
      <w:r w:rsidR="00B726A6">
        <w:rPr>
          <w:lang w:val="en-GB"/>
        </w:rPr>
        <w:t xml:space="preserve"> a</w:t>
      </w:r>
      <w:r w:rsidR="00B726A6" w:rsidRPr="00F8542E">
        <w:rPr>
          <w:lang w:val="en-GB"/>
        </w:rPr>
        <w:t>nd courtesy</w:t>
      </w:r>
    </w:p>
    <w:p w14:paraId="4211C7DE" w14:textId="77777777" w:rsidR="00B726A6" w:rsidRPr="00B726A6" w:rsidRDefault="00B726A6" w:rsidP="00B726A6">
      <w:pPr>
        <w:pStyle w:val="4Bulletedcopyblue"/>
        <w:rPr>
          <w:lang w:val="en-GB"/>
        </w:rPr>
      </w:pPr>
      <w:r>
        <w:rPr>
          <w:lang w:val="en-GB"/>
        </w:rPr>
        <w:t xml:space="preserve">Make </w:t>
      </w:r>
      <w:r w:rsidR="00712EB8">
        <w:rPr>
          <w:lang w:val="en-GB"/>
        </w:rPr>
        <w:t xml:space="preserve">sure </w:t>
      </w:r>
      <w:r w:rsidRPr="00F8542E">
        <w:rPr>
          <w:lang w:val="en-GB"/>
        </w:rPr>
        <w:t>any decisions we make are lawful, rational, reasonable, fair and proportionate, in line with the principles of administrative law</w:t>
      </w:r>
    </w:p>
    <w:p w14:paraId="3F2D5C60" w14:textId="77777777" w:rsidR="008F688C" w:rsidRPr="00B42645" w:rsidRDefault="008F688C" w:rsidP="008F688C">
      <w:pPr>
        <w:pStyle w:val="4Bulletedcopyblue"/>
        <w:rPr>
          <w:lang w:val="en-GB"/>
        </w:rPr>
      </w:pPr>
      <w:r w:rsidRPr="00B42645">
        <w:rPr>
          <w:lang w:val="en-GB"/>
        </w:rPr>
        <w:t>Keep complainants informed of the progress of the complaints process</w:t>
      </w:r>
    </w:p>
    <w:p w14:paraId="4A3DB42E" w14:textId="77777777" w:rsidR="008F688C" w:rsidRPr="00B42645" w:rsidRDefault="008F688C" w:rsidP="008F688C">
      <w:pPr>
        <w:pStyle w:val="4Bulletedcopyblue"/>
        <w:rPr>
          <w:lang w:val="en-GB"/>
        </w:rPr>
      </w:pPr>
      <w:r w:rsidRPr="00B42645">
        <w:rPr>
          <w:lang w:val="en-GB"/>
        </w:rPr>
        <w:t>Consider how the complaint can feed into school and trust improvement evaluation processes</w:t>
      </w:r>
    </w:p>
    <w:p w14:paraId="3C36125E" w14:textId="77777777" w:rsidR="008F688C" w:rsidRPr="00B42645" w:rsidRDefault="008F688C" w:rsidP="008F688C">
      <w:pPr>
        <w:pStyle w:val="1bodycopy10pt"/>
        <w:rPr>
          <w:lang w:val="en-GB"/>
        </w:rPr>
      </w:pPr>
      <w:r w:rsidRPr="00B42645">
        <w:rPr>
          <w:lang w:val="en-GB"/>
        </w:rPr>
        <w:t>We try to resolve concerns or complaints by informal means wherever possible. Where this is not possible, formal procedures will be followed.</w:t>
      </w:r>
    </w:p>
    <w:p w14:paraId="016B68D5" w14:textId="77777777" w:rsidR="008F688C" w:rsidRPr="00B42645" w:rsidRDefault="008F688C" w:rsidP="008F688C">
      <w:pPr>
        <w:pStyle w:val="1bodycopy10pt"/>
        <w:rPr>
          <w:lang w:val="en-GB"/>
        </w:rPr>
      </w:pPr>
      <w:r w:rsidRPr="00B42645">
        <w:rPr>
          <w:lang w:val="en-GB"/>
        </w:rPr>
        <w:t>The trust will aim to give the complainant the opportunity to complete the complaints procedure in full.</w:t>
      </w:r>
    </w:p>
    <w:p w14:paraId="10A16E33" w14:textId="77777777" w:rsidR="008F688C" w:rsidRDefault="008F688C" w:rsidP="008F688C">
      <w:pPr>
        <w:pStyle w:val="1bodycopy10pt"/>
        <w:rPr>
          <w:lang w:val="en-GB"/>
        </w:rPr>
      </w:pPr>
      <w:r w:rsidRPr="00B42645">
        <w:rPr>
          <w:lang w:val="en-GB"/>
        </w:rPr>
        <w:t xml:space="preserve">To support this, we will ensure we publicise the existence of this policy and make it available on our website, and </w:t>
      </w:r>
      <w:r>
        <w:rPr>
          <w:lang w:val="en-GB"/>
        </w:rPr>
        <w:t>on the websites of our schools.</w:t>
      </w:r>
    </w:p>
    <w:p w14:paraId="1C0D648F" w14:textId="77777777" w:rsidR="00B726A6" w:rsidRDefault="00B726A6" w:rsidP="00B726A6">
      <w:pPr>
        <w:rPr>
          <w:lang w:val="en-GB"/>
        </w:rPr>
      </w:pPr>
      <w:r w:rsidRPr="00F8542E">
        <w:rPr>
          <w:lang w:val="en-GB"/>
        </w:rPr>
        <w:t>Throughout the process, we will be sensitive to the needs of all parties involved, and make any reasonable adjustments needed to accommodate individua</w:t>
      </w:r>
      <w:r>
        <w:rPr>
          <w:lang w:val="en-GB"/>
        </w:rPr>
        <w:t>ls.</w:t>
      </w:r>
    </w:p>
    <w:p w14:paraId="399C6836" w14:textId="77777777" w:rsidR="003C014A" w:rsidRDefault="003C014A" w:rsidP="00B726A6">
      <w:pPr>
        <w:rPr>
          <w:lang w:val="en-GB"/>
        </w:rPr>
      </w:pPr>
    </w:p>
    <w:p w14:paraId="567DB88F" w14:textId="77777777" w:rsidR="003C014A" w:rsidRDefault="003C014A" w:rsidP="00B726A6">
      <w:pPr>
        <w:rPr>
          <w:lang w:val="en-GB"/>
        </w:rPr>
      </w:pPr>
    </w:p>
    <w:p w14:paraId="609BC2AC" w14:textId="77777777" w:rsidR="003C014A" w:rsidRDefault="003C014A" w:rsidP="00B726A6">
      <w:pPr>
        <w:rPr>
          <w:lang w:val="en-GB"/>
        </w:rPr>
      </w:pPr>
    </w:p>
    <w:p w14:paraId="7C339EB3" w14:textId="77777777" w:rsidR="003C014A" w:rsidRDefault="003C014A" w:rsidP="00B726A6">
      <w:pPr>
        <w:rPr>
          <w:lang w:val="en-GB"/>
        </w:rPr>
      </w:pPr>
    </w:p>
    <w:p w14:paraId="1CAEDBC9" w14:textId="77777777" w:rsidR="003C014A" w:rsidRPr="00B42645" w:rsidRDefault="003C014A" w:rsidP="00B726A6">
      <w:pPr>
        <w:rPr>
          <w:lang w:val="en-GB"/>
        </w:rPr>
      </w:pPr>
    </w:p>
    <w:p w14:paraId="48D7929C" w14:textId="77777777" w:rsidR="008F688C" w:rsidRPr="00B42645" w:rsidRDefault="008F688C" w:rsidP="008F688C">
      <w:pPr>
        <w:pStyle w:val="Heading1"/>
      </w:pPr>
      <w:bookmarkStart w:id="3" w:name="_Toc528569669"/>
      <w:bookmarkStart w:id="4" w:name="_Toc96955777"/>
      <w:r w:rsidRPr="00B42645">
        <w:lastRenderedPageBreak/>
        <w:t>2. Legislation and guidance</w:t>
      </w:r>
      <w:bookmarkEnd w:id="3"/>
      <w:bookmarkEnd w:id="4"/>
    </w:p>
    <w:p w14:paraId="3FB079F6" w14:textId="357CBB23" w:rsidR="003C014A" w:rsidRDefault="003C014A" w:rsidP="008F688C">
      <w:pPr>
        <w:pStyle w:val="1bodycopy10pt"/>
        <w:rPr>
          <w:lang w:val="en-GB"/>
        </w:rPr>
      </w:pPr>
      <w:r w:rsidRPr="003C014A">
        <w:rPr>
          <w:lang w:val="en-GB"/>
        </w:rPr>
        <w:t>The Trust notes that the Department for Education has announced forthcoming updated national guidance on school complaints. This policy will be updated in the light of that guidance once published</w:t>
      </w:r>
    </w:p>
    <w:p w14:paraId="112045E6" w14:textId="131C4C86" w:rsidR="008F688C" w:rsidRPr="00B42645" w:rsidRDefault="008F688C" w:rsidP="008F688C">
      <w:pPr>
        <w:pStyle w:val="1bodycopy10pt"/>
        <w:rPr>
          <w:lang w:val="en-GB"/>
        </w:rPr>
      </w:pPr>
      <w:r w:rsidRPr="00B42645">
        <w:rPr>
          <w:lang w:val="en-GB"/>
        </w:rPr>
        <w:t xml:space="preserve">This document meets the requirements set out in part 7 of the schedule to the </w:t>
      </w:r>
      <w:hyperlink r:id="rId10" w:history="1">
        <w:r w:rsidRPr="00B42645">
          <w:rPr>
            <w:rStyle w:val="Hyperlink"/>
            <w:rFonts w:eastAsia="MS Gothic" w:cs="Arial"/>
            <w:color w:val="1155CC"/>
            <w:szCs w:val="20"/>
            <w:shd w:val="clear" w:color="auto" w:fill="FFFFFF"/>
          </w:rPr>
          <w:t>Education (Independent School Standards) Regulations 2014</w:t>
        </w:r>
      </w:hyperlink>
      <w:r w:rsidRPr="00B42645">
        <w:rPr>
          <w:lang w:val="en-GB"/>
        </w:rPr>
        <w:t>, which states that we must have and make available a written procedure to deal with complaints from parents of pupils in our trust.</w:t>
      </w:r>
    </w:p>
    <w:p w14:paraId="1E2654D6" w14:textId="77777777" w:rsidR="008F688C" w:rsidRPr="008F688C" w:rsidRDefault="008F688C" w:rsidP="008F688C">
      <w:pPr>
        <w:pStyle w:val="1bodycopy10pt"/>
        <w:rPr>
          <w:lang w:val="en-GB"/>
        </w:rPr>
      </w:pPr>
      <w:r w:rsidRPr="008F688C">
        <w:rPr>
          <w:lang w:val="en-GB"/>
        </w:rPr>
        <w:t>It is also based on guidance published by the Education and Skills Funding Agency (ESFA) on</w:t>
      </w:r>
      <w:hyperlink r:id="rId11" w:history="1">
        <w:r w:rsidRPr="008F688C">
          <w:rPr>
            <w:lang w:val="en-GB"/>
          </w:rPr>
          <w:t xml:space="preserve"> </w:t>
        </w:r>
        <w:r w:rsidRPr="008F688C">
          <w:rPr>
            <w:rStyle w:val="Hyperlink"/>
            <w:rFonts w:eastAsia="MS Gothic" w:cs="Arial"/>
            <w:color w:val="1155CC"/>
            <w:szCs w:val="20"/>
            <w:shd w:val="clear" w:color="auto" w:fill="FFFFFF"/>
            <w:lang w:val="en-GB"/>
          </w:rPr>
          <w:t>creating a complaints procedure that complies with the above regulations</w:t>
        </w:r>
      </w:hyperlink>
      <w:r w:rsidRPr="008F688C">
        <w:rPr>
          <w:lang w:val="en-GB"/>
        </w:rPr>
        <w:t xml:space="preserve">, and refers to </w:t>
      </w:r>
      <w:hyperlink r:id="rId12" w:history="1">
        <w:r w:rsidRPr="008F688C">
          <w:rPr>
            <w:rStyle w:val="Hyperlink"/>
            <w:rFonts w:eastAsia="MS Gothic" w:cs="Arial"/>
            <w:color w:val="1155CC"/>
            <w:szCs w:val="20"/>
            <w:shd w:val="clear" w:color="auto" w:fill="FFFFFF"/>
            <w:lang w:val="en-GB"/>
          </w:rPr>
          <w:t>good practice guidance on setting up complaints procedures</w:t>
        </w:r>
      </w:hyperlink>
      <w:r w:rsidRPr="008F688C">
        <w:rPr>
          <w:lang w:val="en-GB"/>
        </w:rPr>
        <w:t xml:space="preserve"> from the Department for Education (DfE).</w:t>
      </w:r>
    </w:p>
    <w:p w14:paraId="3F9145C6" w14:textId="77777777" w:rsidR="008F688C" w:rsidRPr="00B42645" w:rsidRDefault="008F688C" w:rsidP="008F688C">
      <w:pPr>
        <w:pStyle w:val="1bodycopy10pt"/>
        <w:rPr>
          <w:lang w:val="en-GB"/>
        </w:rPr>
      </w:pPr>
      <w:r w:rsidRPr="00B42645">
        <w:rPr>
          <w:lang w:val="en-GB"/>
        </w:rPr>
        <w:t>This policy complies with our funding agreement and articles of association.</w:t>
      </w:r>
    </w:p>
    <w:p w14:paraId="432E80F7" w14:textId="77777777" w:rsidR="008F688C" w:rsidRPr="00B42645" w:rsidRDefault="008F688C" w:rsidP="008F688C">
      <w:pPr>
        <w:pStyle w:val="1bodycopy10pt"/>
      </w:pPr>
      <w:r w:rsidRPr="00B42645">
        <w:t>In addition, it addresses duties set out in the</w:t>
      </w:r>
      <w:r>
        <w:t xml:space="preserve"> </w:t>
      </w:r>
      <w:hyperlink r:id="rId13" w:history="1">
        <w:r w:rsidRPr="00B42645">
          <w:rPr>
            <w:rStyle w:val="Hyperlink"/>
            <w:rFonts w:eastAsia="MS Gothic"/>
            <w:color w:val="1155CC"/>
          </w:rPr>
          <w:t>Early Years Foundation Stage statutory framework</w:t>
        </w:r>
      </w:hyperlink>
      <w:r w:rsidRPr="00B42645">
        <w:t xml:space="preserve"> with regards to dealing with complaints about the trust’s fulfilment of Early Years Foundation Stage </w:t>
      </w:r>
      <w:r w:rsidR="004705A3">
        <w:t xml:space="preserve">(EYFS) </w:t>
      </w:r>
      <w:r w:rsidRPr="00B42645">
        <w:t>requirements.</w:t>
      </w:r>
    </w:p>
    <w:p w14:paraId="6A165ADF" w14:textId="77777777" w:rsidR="00227811" w:rsidRDefault="00227811" w:rsidP="008F688C">
      <w:pPr>
        <w:pStyle w:val="Heading1"/>
      </w:pPr>
      <w:bookmarkStart w:id="5" w:name="_Toc528569670"/>
      <w:bookmarkStart w:id="6" w:name="_Toc96955778"/>
    </w:p>
    <w:p w14:paraId="76A9005D" w14:textId="77777777" w:rsidR="008F688C" w:rsidRDefault="008F688C" w:rsidP="008F688C">
      <w:pPr>
        <w:pStyle w:val="Heading1"/>
      </w:pPr>
      <w:r w:rsidRPr="00B42645">
        <w:t>3. Definitions and scope</w:t>
      </w:r>
      <w:bookmarkEnd w:id="5"/>
      <w:bookmarkEnd w:id="6"/>
    </w:p>
    <w:p w14:paraId="4C7FEA71" w14:textId="77777777" w:rsidR="00B726A6" w:rsidRPr="00B726A6" w:rsidRDefault="00B726A6" w:rsidP="00B726A6">
      <w:pPr>
        <w:pStyle w:val="Subhead2"/>
        <w:rPr>
          <w:lang w:val="en-GB"/>
        </w:rPr>
      </w:pPr>
      <w:r>
        <w:rPr>
          <w:lang w:val="en-GB"/>
        </w:rPr>
        <w:t>3.1 Definitions</w:t>
      </w:r>
    </w:p>
    <w:p w14:paraId="6251D83A" w14:textId="77777777" w:rsidR="008F688C" w:rsidRPr="008F688C" w:rsidRDefault="008F688C" w:rsidP="008F688C">
      <w:pPr>
        <w:pStyle w:val="1bodycopy10pt"/>
      </w:pPr>
      <w:r w:rsidRPr="008F688C">
        <w:t>The DfE guidance explains the difference between a concern and a complaint:</w:t>
      </w:r>
    </w:p>
    <w:p w14:paraId="78E1077A" w14:textId="77777777" w:rsidR="008F688C" w:rsidRPr="008F688C" w:rsidRDefault="008F688C" w:rsidP="00B726A6">
      <w:pPr>
        <w:pStyle w:val="4Bulletedcopyblue"/>
      </w:pPr>
      <w:r w:rsidRPr="008F688C">
        <w:t xml:space="preserve">A </w:t>
      </w:r>
      <w:r w:rsidRPr="008F688C">
        <w:rPr>
          <w:b/>
        </w:rPr>
        <w:t>concern</w:t>
      </w:r>
      <w:r w:rsidRPr="008F688C">
        <w:t xml:space="preserve"> is defined as “an expression of worry or doubt over an issue considered to be important for</w:t>
      </w:r>
      <w:r w:rsidR="00B726A6">
        <w:t xml:space="preserve"> which reassurances are sought”</w:t>
      </w:r>
    </w:p>
    <w:p w14:paraId="6BE8CE6D" w14:textId="77777777" w:rsidR="008F688C" w:rsidRDefault="008F688C" w:rsidP="00B726A6">
      <w:pPr>
        <w:pStyle w:val="4Bulletedcopyblue"/>
      </w:pPr>
      <w:r w:rsidRPr="008F688C">
        <w:t xml:space="preserve">A </w:t>
      </w:r>
      <w:r w:rsidRPr="008F688C">
        <w:rPr>
          <w:b/>
        </w:rPr>
        <w:t>complaint</w:t>
      </w:r>
      <w:r w:rsidRPr="008F688C">
        <w:t xml:space="preserve"> is defined as “an expression of dissatisfaction however made, about act</w:t>
      </w:r>
      <w:r w:rsidR="00B726A6">
        <w:t>ions taken or a lack of action”</w:t>
      </w:r>
    </w:p>
    <w:p w14:paraId="77326E14" w14:textId="6D860CEE" w:rsidR="006D39A4" w:rsidRDefault="00C31337" w:rsidP="006D39A4">
      <w:pPr>
        <w:pStyle w:val="4Bulletedcopyblue"/>
        <w:numPr>
          <w:ilvl w:val="0"/>
          <w:numId w:val="0"/>
        </w:numPr>
        <w:ind w:left="340" w:hanging="170"/>
      </w:pPr>
      <w:r>
        <w:t>This policy covers the way in which the school will deal with complaint</w:t>
      </w:r>
      <w:r w:rsidR="00D112B0">
        <w:t xml:space="preserve">s, where the complainant is seeking </w:t>
      </w:r>
      <w:r w:rsidR="009A170C">
        <w:t>action.</w:t>
      </w:r>
    </w:p>
    <w:p w14:paraId="2CB44A17" w14:textId="73822831" w:rsidR="00C31337" w:rsidRPr="008F688C" w:rsidRDefault="00C31337" w:rsidP="006D39A4">
      <w:pPr>
        <w:pStyle w:val="4Bulletedcopyblue"/>
        <w:numPr>
          <w:ilvl w:val="0"/>
          <w:numId w:val="0"/>
        </w:numPr>
        <w:ind w:left="340" w:hanging="170"/>
      </w:pPr>
      <w:r>
        <w:t>Concerns</w:t>
      </w:r>
      <w:r w:rsidR="009A170C">
        <w:t xml:space="preserve"> are also treated seriously and schools will be guided by the informal stage of this policy when responding to a concern. </w:t>
      </w:r>
      <w:r w:rsidR="005F0A81">
        <w:t>The important factors here are ensuring that the concern has been listened to and understood and that the person raising the concern has had a response, which is likely to be an explanation and/or reassurance</w:t>
      </w:r>
      <w:r w:rsidR="00BD21F2">
        <w:t>.</w:t>
      </w:r>
    </w:p>
    <w:p w14:paraId="5D441638" w14:textId="77777777" w:rsidR="003414D6" w:rsidRDefault="003414D6" w:rsidP="003414D6">
      <w:pPr>
        <w:pStyle w:val="Subhead2"/>
        <w:rPr>
          <w:lang w:val="en-GB"/>
        </w:rPr>
      </w:pPr>
      <w:bookmarkStart w:id="7" w:name="_Toc96955779"/>
      <w:r>
        <w:rPr>
          <w:lang w:val="en-GB"/>
        </w:rPr>
        <w:t>3.2 Scope</w:t>
      </w:r>
    </w:p>
    <w:p w14:paraId="18154E78" w14:textId="77777777" w:rsidR="003414D6" w:rsidRDefault="003414D6" w:rsidP="003414D6">
      <w:pPr>
        <w:rPr>
          <w:lang w:val="en-GB"/>
        </w:rPr>
      </w:pPr>
      <w:r>
        <w:rPr>
          <w:lang w:val="en-GB"/>
        </w:rPr>
        <w:t xml:space="preserve">The school intends to resolve complaints informally where possible, at the earliest possible stage. </w:t>
      </w:r>
    </w:p>
    <w:p w14:paraId="04700932" w14:textId="77777777" w:rsidR="003414D6" w:rsidRDefault="003414D6" w:rsidP="003414D6">
      <w:pPr>
        <w:rPr>
          <w:lang w:val="en-GB"/>
        </w:rPr>
      </w:pPr>
      <w:r>
        <w:rPr>
          <w:lang w:val="en-GB"/>
        </w:rPr>
        <w:t>There may be occasions when complainants would like to raise their concerns formally. This policy outlines the procedure relating to handling such complaints.</w:t>
      </w:r>
    </w:p>
    <w:p w14:paraId="591D6E19" w14:textId="77777777" w:rsidR="003414D6" w:rsidRDefault="003414D6" w:rsidP="003414D6">
      <w:pPr>
        <w:rPr>
          <w:lang w:val="en-GB"/>
        </w:rPr>
      </w:pPr>
      <w:r>
        <w:rPr>
          <w:lang w:val="en-GB"/>
        </w:rPr>
        <w:t xml:space="preserve">This policy does </w:t>
      </w:r>
      <w:r>
        <w:rPr>
          <w:b/>
          <w:lang w:val="en-GB"/>
        </w:rPr>
        <w:t>not</w:t>
      </w:r>
      <w:r>
        <w:rPr>
          <w:lang w:val="en-GB"/>
        </w:rPr>
        <w:t xml:space="preserve"> cover complaints procedures relating to:</w:t>
      </w:r>
    </w:p>
    <w:p w14:paraId="591591FE" w14:textId="77777777" w:rsidR="003414D6" w:rsidRDefault="003414D6" w:rsidP="003414D6">
      <w:pPr>
        <w:pStyle w:val="4Bulletedcopyblue"/>
        <w:numPr>
          <w:ilvl w:val="0"/>
          <w:numId w:val="9"/>
        </w:numPr>
        <w:rPr>
          <w:lang w:val="en-GB"/>
        </w:rPr>
      </w:pPr>
      <w:r>
        <w:rPr>
          <w:lang w:val="en-GB"/>
        </w:rPr>
        <w:t>Admissions</w:t>
      </w:r>
    </w:p>
    <w:p w14:paraId="2B8EA01B" w14:textId="77777777" w:rsidR="003414D6" w:rsidRDefault="003414D6" w:rsidP="003414D6">
      <w:pPr>
        <w:pStyle w:val="4Bulletedcopyblue"/>
        <w:numPr>
          <w:ilvl w:val="0"/>
          <w:numId w:val="9"/>
        </w:numPr>
        <w:rPr>
          <w:lang w:val="en-GB"/>
        </w:rPr>
      </w:pPr>
      <w:r>
        <w:rPr>
          <w:lang w:val="en-GB"/>
        </w:rPr>
        <w:t>Statutory assessments of special educational needs (SEN)</w:t>
      </w:r>
    </w:p>
    <w:p w14:paraId="19A0F5B1" w14:textId="77777777" w:rsidR="003414D6" w:rsidRDefault="003414D6" w:rsidP="003414D6">
      <w:pPr>
        <w:pStyle w:val="4Bulletedcopyblue"/>
        <w:numPr>
          <w:ilvl w:val="0"/>
          <w:numId w:val="9"/>
        </w:numPr>
        <w:rPr>
          <w:lang w:val="en-GB"/>
        </w:rPr>
      </w:pPr>
      <w:r>
        <w:rPr>
          <w:lang w:val="en-GB"/>
        </w:rPr>
        <w:t>Safeguarding matters</w:t>
      </w:r>
      <w:r w:rsidR="00E57E16">
        <w:rPr>
          <w:lang w:val="en-GB"/>
        </w:rPr>
        <w:t>*</w:t>
      </w:r>
    </w:p>
    <w:p w14:paraId="4EFE3E86" w14:textId="77777777" w:rsidR="003414D6" w:rsidRDefault="003414D6" w:rsidP="003414D6">
      <w:pPr>
        <w:pStyle w:val="4Bulletedcopyblue"/>
        <w:numPr>
          <w:ilvl w:val="0"/>
          <w:numId w:val="9"/>
        </w:numPr>
        <w:rPr>
          <w:lang w:val="en-GB"/>
        </w:rPr>
      </w:pPr>
      <w:r>
        <w:rPr>
          <w:lang w:val="en-GB"/>
        </w:rPr>
        <w:t>Suspension and permanent exclusion</w:t>
      </w:r>
    </w:p>
    <w:p w14:paraId="0AB16F81" w14:textId="77777777" w:rsidR="003414D6" w:rsidRDefault="003414D6" w:rsidP="003414D6">
      <w:pPr>
        <w:pStyle w:val="4Bulletedcopyblue"/>
        <w:numPr>
          <w:ilvl w:val="0"/>
          <w:numId w:val="9"/>
        </w:numPr>
        <w:rPr>
          <w:lang w:val="en-GB"/>
        </w:rPr>
      </w:pPr>
      <w:r>
        <w:rPr>
          <w:lang w:val="en-GB"/>
        </w:rPr>
        <w:t>Whistle-blowing</w:t>
      </w:r>
    </w:p>
    <w:p w14:paraId="540F4CA7" w14:textId="77777777" w:rsidR="003414D6" w:rsidRDefault="003414D6" w:rsidP="003414D6">
      <w:pPr>
        <w:pStyle w:val="4Bulletedcopyblue"/>
        <w:numPr>
          <w:ilvl w:val="0"/>
          <w:numId w:val="9"/>
        </w:numPr>
        <w:rPr>
          <w:lang w:val="en-GB"/>
        </w:rPr>
      </w:pPr>
      <w:r>
        <w:rPr>
          <w:lang w:val="en-GB"/>
        </w:rPr>
        <w:t>Staff grievances</w:t>
      </w:r>
    </w:p>
    <w:p w14:paraId="69FC839F" w14:textId="77777777" w:rsidR="003414D6" w:rsidRDefault="003414D6" w:rsidP="003414D6">
      <w:pPr>
        <w:pStyle w:val="4Bulletedcopyblue"/>
        <w:numPr>
          <w:ilvl w:val="0"/>
          <w:numId w:val="9"/>
        </w:numPr>
        <w:rPr>
          <w:lang w:val="en-GB"/>
        </w:rPr>
      </w:pPr>
      <w:r>
        <w:rPr>
          <w:lang w:val="en-GB"/>
        </w:rPr>
        <w:t>Staff discipline</w:t>
      </w:r>
      <w:r w:rsidR="00E57E16">
        <w:rPr>
          <w:lang w:val="en-GB"/>
        </w:rPr>
        <w:t>*</w:t>
      </w:r>
    </w:p>
    <w:p w14:paraId="17526C9E" w14:textId="77777777" w:rsidR="003414D6" w:rsidRDefault="003414D6" w:rsidP="003414D6">
      <w:pPr>
        <w:pStyle w:val="4Bulletedcopyblue"/>
        <w:numPr>
          <w:ilvl w:val="0"/>
          <w:numId w:val="9"/>
        </w:numPr>
        <w:rPr>
          <w:lang w:val="en-GB"/>
        </w:rPr>
      </w:pPr>
      <w:r>
        <w:rPr>
          <w:lang w:val="en-GB"/>
        </w:rPr>
        <w:t>Withdrawal from the curriculum (</w:t>
      </w:r>
      <w:r>
        <w:rPr>
          <w:rStyle w:val="1bodycopy10ptChar"/>
        </w:rPr>
        <w:t>parents and carers can withdraw their child from any aspect of religious education, including the daily act of collective worship. They do not have to explain why)</w:t>
      </w:r>
    </w:p>
    <w:p w14:paraId="501D948E" w14:textId="77777777" w:rsidR="003414D6" w:rsidRDefault="003414D6" w:rsidP="003414D6">
      <w:pPr>
        <w:rPr>
          <w:lang w:val="en-GB"/>
        </w:rPr>
      </w:pPr>
      <w:r>
        <w:rPr>
          <w:lang w:val="en-GB"/>
        </w:rPr>
        <w:t>Complaints about services provided by other providers who use school premises or facilities should be directed to the provider concerned.</w:t>
      </w:r>
    </w:p>
    <w:p w14:paraId="19D8FD68" w14:textId="77777777" w:rsidR="00E57E16" w:rsidRDefault="00E57E16" w:rsidP="003414D6">
      <w:pPr>
        <w:rPr>
          <w:lang w:val="en-GB"/>
        </w:rPr>
      </w:pPr>
    </w:p>
    <w:p w14:paraId="347E2EE3" w14:textId="77777777" w:rsidR="00E57E16" w:rsidRDefault="00E57E16" w:rsidP="003414D6">
      <w:pPr>
        <w:rPr>
          <w:lang w:val="en-GB"/>
        </w:rPr>
      </w:pPr>
      <w:r>
        <w:rPr>
          <w:lang w:val="en-GB"/>
        </w:rPr>
        <w:t>*Where a complaint highlights issues that could come under the safeguarding policy or which may result in disciplinary action</w:t>
      </w:r>
      <w:r w:rsidR="0061217F">
        <w:rPr>
          <w:lang w:val="en-GB"/>
        </w:rPr>
        <w:t xml:space="preserve"> against a member of staff</w:t>
      </w:r>
      <w:r>
        <w:rPr>
          <w:lang w:val="en-GB"/>
        </w:rPr>
        <w:t>, the Head Teacher or person appointed to manage the complaint should seek advice before beginning any investigation.</w:t>
      </w:r>
      <w:r w:rsidR="0061217F">
        <w:rPr>
          <w:lang w:val="en-GB"/>
        </w:rPr>
        <w:t xml:space="preserve"> This is because there are additional responsibilities towards the member of staff and additional procedures related to safeguarding and disciplinary procedures, which should be followed from the beginning of any investigation if they are relevant.</w:t>
      </w:r>
    </w:p>
    <w:p w14:paraId="67D98577" w14:textId="77777777" w:rsidR="00E57E16" w:rsidRDefault="00E57E16" w:rsidP="003414D6">
      <w:pPr>
        <w:rPr>
          <w:lang w:val="en-GB"/>
        </w:rPr>
      </w:pPr>
      <w:r>
        <w:rPr>
          <w:lang w:val="en-GB"/>
        </w:rPr>
        <w:t>In the case of a complaint which raises potential safeguarding concerns the Head Teacher or appointed manager should consult with the Designated Safeguarding Lead and there may need to be further consultation with the Local Authority Designated Officer (LADO), Trust HR lead and/or independent HR or legal advice.</w:t>
      </w:r>
    </w:p>
    <w:p w14:paraId="1EE21F9E" w14:textId="77777777" w:rsidR="00E57E16" w:rsidRDefault="00E57E16" w:rsidP="003414D6">
      <w:pPr>
        <w:rPr>
          <w:lang w:val="en-GB"/>
        </w:rPr>
      </w:pPr>
      <w:r>
        <w:rPr>
          <w:lang w:val="en-GB"/>
        </w:rPr>
        <w:t>In the case of a complaint which raises issues which may lead to disciplinary action, the Head Teacher or appointed manager should consult with the Trust HR lead.</w:t>
      </w:r>
    </w:p>
    <w:p w14:paraId="63E3ADC3" w14:textId="77777777" w:rsidR="00E57E16" w:rsidRDefault="00E57E16" w:rsidP="003414D6">
      <w:pPr>
        <w:rPr>
          <w:lang w:val="en-GB"/>
        </w:rPr>
      </w:pPr>
      <w:r>
        <w:rPr>
          <w:lang w:val="en-GB"/>
        </w:rPr>
        <w:t>The purpose of this consultation is to determine whether any investigation should be conducted in line with Safeguarding policy and procedure or Disciplinary policy and procedure.</w:t>
      </w:r>
    </w:p>
    <w:p w14:paraId="308E08FA" w14:textId="77777777" w:rsidR="00E57E16" w:rsidRDefault="00E57E16" w:rsidP="003414D6">
      <w:pPr>
        <w:rPr>
          <w:lang w:val="en-GB"/>
        </w:rPr>
      </w:pPr>
      <w:r>
        <w:rPr>
          <w:lang w:val="en-GB"/>
        </w:rPr>
        <w:t xml:space="preserve">If it is determined that investigation of all or part of the complaint is appropriate under one of the above procedures, then </w:t>
      </w:r>
      <w:r w:rsidR="0061217F">
        <w:rPr>
          <w:lang w:val="en-GB"/>
        </w:rPr>
        <w:t>it is likely that the time taken to respond to the complainant will be longer than the standard timescale noted in this policy, so the Head Teacher or appointed manager should contact the complainant to outline a different timescale, noting only that this is to allow for full and proper investigation.</w:t>
      </w:r>
    </w:p>
    <w:p w14:paraId="53FB3151" w14:textId="77777777" w:rsidR="0061217F" w:rsidRDefault="0061217F" w:rsidP="003414D6">
      <w:pPr>
        <w:rPr>
          <w:lang w:val="en-GB"/>
        </w:rPr>
      </w:pPr>
      <w:r>
        <w:rPr>
          <w:lang w:val="en-GB"/>
        </w:rPr>
        <w:t>If it is determined that the safeguarding or disciplinary policies are not relevant to the complaint, the complaint should be investigated and addressed under this policy. A note of the decision not to apply the safeguarding or disciplinary policy should be made, including a summary of the advice taken and the reason for the decision. This note should be kept with the complaint records.</w:t>
      </w:r>
    </w:p>
    <w:p w14:paraId="669FC9BD" w14:textId="77777777" w:rsidR="00227811" w:rsidRDefault="00227811" w:rsidP="002008D3">
      <w:pPr>
        <w:pStyle w:val="Heading1"/>
      </w:pPr>
    </w:p>
    <w:p w14:paraId="1B0B4548" w14:textId="77777777" w:rsidR="004B2584" w:rsidRDefault="004B2584" w:rsidP="002008D3">
      <w:pPr>
        <w:pStyle w:val="Heading1"/>
      </w:pPr>
      <w:r>
        <w:t>4. Roles and responsibilities</w:t>
      </w:r>
      <w:bookmarkEnd w:id="7"/>
      <w:r>
        <w:t xml:space="preserve"> </w:t>
      </w:r>
    </w:p>
    <w:p w14:paraId="1A6DAB08" w14:textId="77777777" w:rsidR="004B2584" w:rsidRPr="00F8542E" w:rsidRDefault="004B2584" w:rsidP="004B2584">
      <w:pPr>
        <w:pStyle w:val="Subhead2"/>
        <w:rPr>
          <w:lang w:val="en-GB"/>
        </w:rPr>
      </w:pPr>
      <w:r w:rsidRPr="00F8542E">
        <w:rPr>
          <w:lang w:val="en-GB"/>
        </w:rPr>
        <w:t xml:space="preserve">4.1 The complainant </w:t>
      </w:r>
    </w:p>
    <w:p w14:paraId="7C471D81" w14:textId="77777777" w:rsidR="004B2584" w:rsidRPr="00F8542E" w:rsidRDefault="004B2584" w:rsidP="004B2584">
      <w:pPr>
        <w:pStyle w:val="1bodycopy10pt"/>
        <w:rPr>
          <w:lang w:val="en-GB"/>
        </w:rPr>
      </w:pPr>
      <w:r w:rsidRPr="00F8542E">
        <w:rPr>
          <w:lang w:val="en-GB"/>
        </w:rPr>
        <w:t xml:space="preserve">The complainant will get a more effective and timely response to their complaint if they: </w:t>
      </w:r>
    </w:p>
    <w:p w14:paraId="4F43E8A1" w14:textId="77777777" w:rsidR="004B2584" w:rsidRDefault="004B2584" w:rsidP="004B2584">
      <w:pPr>
        <w:pStyle w:val="4Bulletedcopyblue"/>
        <w:numPr>
          <w:ilvl w:val="0"/>
          <w:numId w:val="9"/>
        </w:numPr>
        <w:rPr>
          <w:lang w:val="en-GB"/>
        </w:rPr>
      </w:pPr>
      <w:r>
        <w:rPr>
          <w:lang w:val="en-GB"/>
        </w:rPr>
        <w:t>Follow these procedures</w:t>
      </w:r>
    </w:p>
    <w:p w14:paraId="7B40519C" w14:textId="77777777" w:rsidR="004B2584" w:rsidRDefault="004B2584" w:rsidP="004B2584">
      <w:pPr>
        <w:pStyle w:val="4Bulletedcopyblue"/>
        <w:numPr>
          <w:ilvl w:val="0"/>
          <w:numId w:val="9"/>
        </w:numPr>
        <w:rPr>
          <w:lang w:val="en-GB"/>
        </w:rPr>
      </w:pPr>
      <w:r w:rsidRPr="00F8542E">
        <w:rPr>
          <w:lang w:val="en-GB"/>
        </w:rPr>
        <w:t>Co-operate with the school</w:t>
      </w:r>
      <w:r w:rsidR="001360C6">
        <w:rPr>
          <w:lang w:val="en-GB"/>
        </w:rPr>
        <w:t xml:space="preserve"> or trust</w:t>
      </w:r>
      <w:r w:rsidRPr="00F8542E">
        <w:rPr>
          <w:lang w:val="en-GB"/>
        </w:rPr>
        <w:t xml:space="preserve"> throughout the process, and respond to deadlines and communication promptly </w:t>
      </w:r>
    </w:p>
    <w:p w14:paraId="6D87C7CD" w14:textId="77777777" w:rsidR="004B2584" w:rsidRPr="00F8542E" w:rsidRDefault="004B2584" w:rsidP="004B2584">
      <w:pPr>
        <w:pStyle w:val="4Bulletedcopyblue"/>
        <w:numPr>
          <w:ilvl w:val="0"/>
          <w:numId w:val="9"/>
        </w:numPr>
        <w:rPr>
          <w:lang w:val="en-GB"/>
        </w:rPr>
      </w:pPr>
      <w:r>
        <w:rPr>
          <w:lang w:val="en-GB"/>
        </w:rPr>
        <w:t>Ask for assistance as needed</w:t>
      </w:r>
    </w:p>
    <w:p w14:paraId="0D0906AD" w14:textId="77777777" w:rsidR="004B2584" w:rsidRPr="00F8542E" w:rsidRDefault="004B2584" w:rsidP="004B2584">
      <w:pPr>
        <w:pStyle w:val="4Bulletedcopyblue"/>
        <w:numPr>
          <w:ilvl w:val="0"/>
          <w:numId w:val="9"/>
        </w:numPr>
        <w:rPr>
          <w:lang w:val="en-GB"/>
        </w:rPr>
      </w:pPr>
      <w:r w:rsidRPr="00F8542E">
        <w:rPr>
          <w:lang w:val="en-GB"/>
        </w:rPr>
        <w:t xml:space="preserve">Treat all those involved with respect </w:t>
      </w:r>
    </w:p>
    <w:p w14:paraId="2E51D06C" w14:textId="77777777" w:rsidR="004B2584" w:rsidRPr="00F8542E" w:rsidRDefault="004B2584" w:rsidP="004B2584">
      <w:pPr>
        <w:pStyle w:val="4Bulletedcopyblue"/>
        <w:numPr>
          <w:ilvl w:val="0"/>
          <w:numId w:val="9"/>
        </w:numPr>
        <w:rPr>
          <w:lang w:val="en-GB"/>
        </w:rPr>
      </w:pPr>
      <w:r w:rsidRPr="00F8542E">
        <w:rPr>
          <w:lang w:val="en-GB"/>
        </w:rPr>
        <w:t xml:space="preserve">Not publish details about the complaint on social media </w:t>
      </w:r>
    </w:p>
    <w:p w14:paraId="13B59435" w14:textId="77777777" w:rsidR="004B2584" w:rsidRPr="00F8542E" w:rsidRDefault="004B2584" w:rsidP="004B2584">
      <w:pPr>
        <w:pStyle w:val="Subhead2"/>
        <w:rPr>
          <w:lang w:val="en-GB"/>
        </w:rPr>
      </w:pPr>
      <w:r w:rsidRPr="00F8542E">
        <w:rPr>
          <w:lang w:val="en-GB"/>
        </w:rPr>
        <w:t>4.2 The investigator</w:t>
      </w:r>
    </w:p>
    <w:p w14:paraId="380367FB" w14:textId="77777777" w:rsidR="004B2584" w:rsidRPr="00F8542E" w:rsidRDefault="004B2584" w:rsidP="004B2584">
      <w:pPr>
        <w:pStyle w:val="1bodycopy10pt"/>
        <w:rPr>
          <w:lang w:val="en-GB"/>
        </w:rPr>
      </w:pPr>
      <w:r w:rsidRPr="00F8542E">
        <w:rPr>
          <w:lang w:val="en-GB"/>
        </w:rPr>
        <w:t xml:space="preserve">An individual will be appointed to look into the complaint, and establish the facts. They will: </w:t>
      </w:r>
    </w:p>
    <w:p w14:paraId="75B8E0E5" w14:textId="77777777" w:rsidR="004B2584" w:rsidRPr="00F8542E" w:rsidRDefault="004B2584" w:rsidP="004B2584">
      <w:pPr>
        <w:pStyle w:val="4Bulletedcopyblue"/>
        <w:numPr>
          <w:ilvl w:val="0"/>
          <w:numId w:val="9"/>
        </w:numPr>
        <w:rPr>
          <w:lang w:val="en-GB"/>
        </w:rPr>
      </w:pPr>
      <w:r w:rsidRPr="00F8542E">
        <w:rPr>
          <w:lang w:val="en-GB"/>
        </w:rPr>
        <w:t xml:space="preserve">Interview all relevant parties, keeping notes </w:t>
      </w:r>
    </w:p>
    <w:p w14:paraId="5098B3CA" w14:textId="77777777" w:rsidR="004B2584" w:rsidRPr="00F8542E" w:rsidRDefault="004B2584" w:rsidP="004B2584">
      <w:pPr>
        <w:pStyle w:val="4Bulletedcopyblue"/>
        <w:numPr>
          <w:ilvl w:val="0"/>
          <w:numId w:val="9"/>
        </w:numPr>
        <w:rPr>
          <w:lang w:val="en-GB"/>
        </w:rPr>
      </w:pPr>
      <w:r w:rsidRPr="00F8542E">
        <w:rPr>
          <w:lang w:val="en-GB"/>
        </w:rPr>
        <w:t xml:space="preserve">Consider records and any written evidence and keep these securely </w:t>
      </w:r>
    </w:p>
    <w:p w14:paraId="0D363D4E" w14:textId="77777777" w:rsidR="004B2584" w:rsidRDefault="004B2584" w:rsidP="004B2584">
      <w:pPr>
        <w:pStyle w:val="4Bulletedcopyblue"/>
        <w:numPr>
          <w:ilvl w:val="0"/>
          <w:numId w:val="9"/>
        </w:numPr>
        <w:rPr>
          <w:lang w:val="en-GB"/>
        </w:rPr>
      </w:pPr>
      <w:r w:rsidRPr="00F8542E">
        <w:rPr>
          <w:lang w:val="en-GB"/>
        </w:rPr>
        <w:t>Prepare a comprehensive report to the headteacher or complaints committee</w:t>
      </w:r>
      <w:r w:rsidR="001E1FD2">
        <w:rPr>
          <w:lang w:val="en-GB"/>
        </w:rPr>
        <w:t>,</w:t>
      </w:r>
      <w:r w:rsidRPr="00F8542E">
        <w:rPr>
          <w:lang w:val="en-GB"/>
        </w:rPr>
        <w:t xml:space="preserve"> which includes the facts and potential solutions</w:t>
      </w:r>
    </w:p>
    <w:p w14:paraId="74DA828B" w14:textId="77777777" w:rsidR="00B726A6" w:rsidRDefault="00B726A6" w:rsidP="00B726A6">
      <w:pPr>
        <w:pStyle w:val="Subhead2"/>
        <w:rPr>
          <w:lang w:val="en-GB"/>
        </w:rPr>
      </w:pPr>
      <w:r>
        <w:rPr>
          <w:lang w:val="en-GB"/>
        </w:rPr>
        <w:t>4.3</w:t>
      </w:r>
      <w:r w:rsidRPr="00F8542E">
        <w:rPr>
          <w:lang w:val="en-GB"/>
        </w:rPr>
        <w:t xml:space="preserve"> The </w:t>
      </w:r>
      <w:r>
        <w:rPr>
          <w:lang w:val="en-GB"/>
        </w:rPr>
        <w:t>complaints co-ordinator</w:t>
      </w:r>
    </w:p>
    <w:p w14:paraId="7DCF0AF3" w14:textId="77777777" w:rsidR="00B726A6" w:rsidRDefault="00B726A6" w:rsidP="00B726A6">
      <w:pPr>
        <w:pStyle w:val="1bodycopy10pt"/>
        <w:rPr>
          <w:lang w:val="en-GB"/>
        </w:rPr>
      </w:pPr>
      <w:r>
        <w:rPr>
          <w:lang w:val="en-GB"/>
        </w:rPr>
        <w:t>The complaints co-ordinator can be:</w:t>
      </w:r>
    </w:p>
    <w:p w14:paraId="0AE4013E" w14:textId="77777777" w:rsidR="00B726A6" w:rsidRDefault="00B726A6" w:rsidP="00B726A6">
      <w:pPr>
        <w:pStyle w:val="4Bulletedcopyblue"/>
        <w:numPr>
          <w:ilvl w:val="0"/>
          <w:numId w:val="9"/>
        </w:numPr>
        <w:rPr>
          <w:lang w:val="en-GB"/>
        </w:rPr>
      </w:pPr>
      <w:r>
        <w:rPr>
          <w:lang w:val="en-GB"/>
        </w:rPr>
        <w:t xml:space="preserve">The </w:t>
      </w:r>
      <w:r w:rsidR="00227811">
        <w:rPr>
          <w:lang w:val="en-GB"/>
        </w:rPr>
        <w:t>Head Teacher or CEO</w:t>
      </w:r>
    </w:p>
    <w:p w14:paraId="68106FD4" w14:textId="77777777" w:rsidR="00B726A6" w:rsidRDefault="00B726A6" w:rsidP="00B726A6">
      <w:pPr>
        <w:pStyle w:val="4Bulletedcopyblue"/>
        <w:numPr>
          <w:ilvl w:val="0"/>
          <w:numId w:val="9"/>
        </w:numPr>
        <w:rPr>
          <w:lang w:val="en-GB"/>
        </w:rPr>
      </w:pPr>
      <w:r>
        <w:rPr>
          <w:lang w:val="en-GB"/>
        </w:rPr>
        <w:t>The designated comp</w:t>
      </w:r>
      <w:r w:rsidR="00777331">
        <w:rPr>
          <w:lang w:val="en-GB"/>
        </w:rPr>
        <w:t>laints governor</w:t>
      </w:r>
    </w:p>
    <w:p w14:paraId="599EFCB8" w14:textId="77777777" w:rsidR="00B726A6" w:rsidRDefault="00B726A6" w:rsidP="00B726A6">
      <w:pPr>
        <w:pStyle w:val="4Bulletedcopyblue"/>
        <w:numPr>
          <w:ilvl w:val="0"/>
          <w:numId w:val="9"/>
        </w:numPr>
        <w:rPr>
          <w:lang w:val="en-GB"/>
        </w:rPr>
      </w:pPr>
      <w:r>
        <w:rPr>
          <w:lang w:val="en-GB"/>
        </w:rPr>
        <w:lastRenderedPageBreak/>
        <w:t>Any other staff member providing administrative support</w:t>
      </w:r>
    </w:p>
    <w:p w14:paraId="4351FD7A" w14:textId="77777777" w:rsidR="00B726A6" w:rsidRDefault="00B726A6" w:rsidP="00B726A6">
      <w:pPr>
        <w:pStyle w:val="1bodycopy10pt"/>
        <w:rPr>
          <w:lang w:val="en-GB"/>
        </w:rPr>
      </w:pPr>
      <w:r>
        <w:rPr>
          <w:lang w:val="en-GB"/>
        </w:rPr>
        <w:t>The complaints co-ordinator will:</w:t>
      </w:r>
    </w:p>
    <w:p w14:paraId="3B761AF8" w14:textId="77777777" w:rsidR="00B726A6" w:rsidRDefault="00B726A6" w:rsidP="00B726A6">
      <w:pPr>
        <w:pStyle w:val="4Bulletedcopyblue"/>
        <w:numPr>
          <w:ilvl w:val="0"/>
          <w:numId w:val="9"/>
        </w:numPr>
        <w:rPr>
          <w:lang w:val="en-GB"/>
        </w:rPr>
      </w:pPr>
      <w:r>
        <w:rPr>
          <w:lang w:val="en-GB"/>
        </w:rPr>
        <w:t>Keep the complainant up to date at each stage in the procedure</w:t>
      </w:r>
    </w:p>
    <w:p w14:paraId="3CF57A47" w14:textId="77777777" w:rsidR="00B726A6" w:rsidRDefault="00B726A6" w:rsidP="00B726A6">
      <w:pPr>
        <w:pStyle w:val="4Bulletedcopyblue"/>
        <w:numPr>
          <w:ilvl w:val="0"/>
          <w:numId w:val="9"/>
        </w:numPr>
        <w:rPr>
          <w:lang w:val="en-GB"/>
        </w:rPr>
      </w:pPr>
      <w:r>
        <w:rPr>
          <w:lang w:val="en-GB"/>
        </w:rPr>
        <w:t xml:space="preserve">Make sure the process runs smoothly by liaising with </w:t>
      </w:r>
      <w:r w:rsidR="00210531">
        <w:rPr>
          <w:lang w:val="en-GB"/>
        </w:rPr>
        <w:t xml:space="preserve">the investigator, headteacher </w:t>
      </w:r>
      <w:r w:rsidR="00227811">
        <w:rPr>
          <w:lang w:val="en-GB"/>
        </w:rPr>
        <w:t>and others as needed according to the nature and stage of the complaint including;</w:t>
      </w:r>
      <w:r w:rsidR="00210531">
        <w:rPr>
          <w:lang w:val="en-GB"/>
        </w:rPr>
        <w:t xml:space="preserve"> staff members, </w:t>
      </w:r>
      <w:r>
        <w:rPr>
          <w:lang w:val="en-GB"/>
        </w:rPr>
        <w:t xml:space="preserve">chair of </w:t>
      </w:r>
      <w:r w:rsidR="00227811">
        <w:rPr>
          <w:lang w:val="en-GB"/>
        </w:rPr>
        <w:t>the local academy committee</w:t>
      </w:r>
      <w:r>
        <w:rPr>
          <w:lang w:val="en-GB"/>
        </w:rPr>
        <w:t>, clerk</w:t>
      </w:r>
      <w:r w:rsidR="00227811">
        <w:rPr>
          <w:lang w:val="en-GB"/>
        </w:rPr>
        <w:t xml:space="preserve">, </w:t>
      </w:r>
      <w:r w:rsidRPr="00227811">
        <w:rPr>
          <w:lang w:val="en-GB"/>
        </w:rPr>
        <w:t xml:space="preserve">CEO and chair of trustees </w:t>
      </w:r>
    </w:p>
    <w:p w14:paraId="3060DBFF" w14:textId="77777777" w:rsidR="00B726A6" w:rsidRDefault="00B726A6" w:rsidP="00B726A6">
      <w:pPr>
        <w:pStyle w:val="4Bulletedcopyblue"/>
        <w:numPr>
          <w:ilvl w:val="0"/>
          <w:numId w:val="9"/>
        </w:numPr>
        <w:rPr>
          <w:lang w:val="en-GB"/>
        </w:rPr>
      </w:pPr>
      <w:r>
        <w:rPr>
          <w:lang w:val="en-GB"/>
        </w:rPr>
        <w:t>Be aware of issues relating to:</w:t>
      </w:r>
    </w:p>
    <w:p w14:paraId="0EE49630" w14:textId="77777777" w:rsidR="00B726A6" w:rsidRDefault="00B726A6" w:rsidP="00B726A6">
      <w:pPr>
        <w:pStyle w:val="4Bulletedcopyblue"/>
        <w:numPr>
          <w:ilvl w:val="1"/>
          <w:numId w:val="9"/>
        </w:numPr>
        <w:rPr>
          <w:lang w:val="en-GB"/>
        </w:rPr>
      </w:pPr>
      <w:r>
        <w:rPr>
          <w:lang w:val="en-GB"/>
        </w:rPr>
        <w:t>Sharing third party information</w:t>
      </w:r>
    </w:p>
    <w:p w14:paraId="72626D07" w14:textId="77777777" w:rsidR="00B726A6" w:rsidRDefault="00B726A6" w:rsidP="00B726A6">
      <w:pPr>
        <w:pStyle w:val="4Bulletedcopyblue"/>
        <w:numPr>
          <w:ilvl w:val="1"/>
          <w:numId w:val="9"/>
        </w:numPr>
        <w:rPr>
          <w:lang w:val="en-GB"/>
        </w:rPr>
      </w:pPr>
      <w:r>
        <w:rPr>
          <w:lang w:val="en-GB"/>
        </w:rPr>
        <w:t>Additional support needed by complainants, for example interpretation support or where the complainant is a child or young person</w:t>
      </w:r>
    </w:p>
    <w:p w14:paraId="44FD8B38" w14:textId="77777777" w:rsidR="00B726A6" w:rsidRPr="00B726A6" w:rsidRDefault="00B726A6" w:rsidP="00B726A6">
      <w:pPr>
        <w:pStyle w:val="4Bulletedcopyblue"/>
        <w:numPr>
          <w:ilvl w:val="0"/>
          <w:numId w:val="9"/>
        </w:numPr>
        <w:rPr>
          <w:lang w:val="en-GB"/>
        </w:rPr>
      </w:pPr>
      <w:r>
        <w:rPr>
          <w:lang w:val="en-GB"/>
        </w:rPr>
        <w:t>Keep records</w:t>
      </w:r>
    </w:p>
    <w:p w14:paraId="4DD2CFEA" w14:textId="77777777" w:rsidR="004B2584" w:rsidRPr="00F8542E" w:rsidRDefault="00B726A6" w:rsidP="004B2584">
      <w:pPr>
        <w:pStyle w:val="Subhead2"/>
        <w:rPr>
          <w:lang w:val="en-GB"/>
        </w:rPr>
      </w:pPr>
      <w:r>
        <w:rPr>
          <w:lang w:val="en-GB"/>
        </w:rPr>
        <w:t>4.4</w:t>
      </w:r>
      <w:r w:rsidR="004B2584" w:rsidRPr="00F8542E">
        <w:rPr>
          <w:lang w:val="en-GB"/>
        </w:rPr>
        <w:t xml:space="preserve"> Clerk</w:t>
      </w:r>
      <w:r w:rsidR="00E57E16">
        <w:rPr>
          <w:lang w:val="en-GB"/>
        </w:rPr>
        <w:t>*</w:t>
      </w:r>
      <w:r w:rsidR="004B2584" w:rsidRPr="00F8542E">
        <w:rPr>
          <w:lang w:val="en-GB"/>
        </w:rPr>
        <w:t xml:space="preserve"> to the </w:t>
      </w:r>
      <w:r w:rsidR="004B2584">
        <w:rPr>
          <w:lang w:val="en-GB"/>
        </w:rPr>
        <w:t xml:space="preserve">local </w:t>
      </w:r>
      <w:r w:rsidR="00210531">
        <w:rPr>
          <w:lang w:val="en-GB"/>
        </w:rPr>
        <w:t>academy committee</w:t>
      </w:r>
      <w:r w:rsidR="004B2584">
        <w:rPr>
          <w:lang w:val="en-GB"/>
        </w:rPr>
        <w:t xml:space="preserve"> and trust board</w:t>
      </w:r>
    </w:p>
    <w:p w14:paraId="2B7F256B" w14:textId="77777777" w:rsidR="004B2584" w:rsidRPr="00F8542E" w:rsidRDefault="004B2584" w:rsidP="004B2584">
      <w:pPr>
        <w:pStyle w:val="1bodycopy10pt"/>
        <w:rPr>
          <w:lang w:val="en-GB"/>
        </w:rPr>
      </w:pPr>
      <w:r w:rsidRPr="00F8542E">
        <w:rPr>
          <w:lang w:val="en-GB"/>
        </w:rPr>
        <w:t>The clerk will:</w:t>
      </w:r>
    </w:p>
    <w:p w14:paraId="47CB3271" w14:textId="77777777" w:rsidR="004B2584" w:rsidRPr="00F8542E" w:rsidRDefault="004B2584" w:rsidP="004B2584">
      <w:pPr>
        <w:pStyle w:val="4Bulletedcopyblue"/>
        <w:numPr>
          <w:ilvl w:val="0"/>
          <w:numId w:val="9"/>
        </w:numPr>
        <w:rPr>
          <w:lang w:val="en-GB"/>
        </w:rPr>
      </w:pPr>
      <w:r w:rsidRPr="00F8542E">
        <w:rPr>
          <w:lang w:val="en-GB"/>
        </w:rPr>
        <w:t xml:space="preserve">Be the contact point for the complainant and the complaints committee, including circulating the relevant papers and evidence before complaints committee meetings </w:t>
      </w:r>
    </w:p>
    <w:p w14:paraId="595AF835" w14:textId="77777777" w:rsidR="004B2584" w:rsidRPr="00F8542E" w:rsidRDefault="004B2584" w:rsidP="004B2584">
      <w:pPr>
        <w:pStyle w:val="4Bulletedcopyblue"/>
        <w:numPr>
          <w:ilvl w:val="0"/>
          <w:numId w:val="9"/>
        </w:numPr>
        <w:rPr>
          <w:lang w:val="en-GB"/>
        </w:rPr>
      </w:pPr>
      <w:r w:rsidRPr="00F8542E">
        <w:rPr>
          <w:lang w:val="en-GB"/>
        </w:rPr>
        <w:t xml:space="preserve">Arrange the complaints hearing </w:t>
      </w:r>
    </w:p>
    <w:p w14:paraId="11F0FD52" w14:textId="77777777" w:rsidR="004B2584" w:rsidRDefault="004B2584" w:rsidP="004B2584">
      <w:pPr>
        <w:pStyle w:val="4Bulletedcopyblue"/>
        <w:numPr>
          <w:ilvl w:val="0"/>
          <w:numId w:val="9"/>
        </w:numPr>
        <w:rPr>
          <w:lang w:val="en-GB"/>
        </w:rPr>
      </w:pPr>
      <w:r w:rsidRPr="00F8542E">
        <w:rPr>
          <w:lang w:val="en-GB"/>
        </w:rPr>
        <w:t xml:space="preserve">Record and circulate the minutes and outcome of the hearing </w:t>
      </w:r>
    </w:p>
    <w:p w14:paraId="48B8AD97" w14:textId="77777777" w:rsidR="00047F34" w:rsidRDefault="00047F34" w:rsidP="00047F34">
      <w:pPr>
        <w:pStyle w:val="4Bulletedcopyblue"/>
        <w:numPr>
          <w:ilvl w:val="0"/>
          <w:numId w:val="0"/>
        </w:numPr>
        <w:ind w:left="340" w:hanging="170"/>
        <w:rPr>
          <w:lang w:val="en-GB"/>
        </w:rPr>
      </w:pPr>
    </w:p>
    <w:p w14:paraId="405DF423" w14:textId="330A26B1" w:rsidR="00047F34" w:rsidRPr="00047F34" w:rsidRDefault="00047F34" w:rsidP="00047F34">
      <w:pPr>
        <w:pStyle w:val="4Bulletedcopyblue"/>
        <w:numPr>
          <w:ilvl w:val="0"/>
          <w:numId w:val="0"/>
        </w:numPr>
        <w:ind w:left="340" w:hanging="170"/>
        <w:rPr>
          <w:b/>
          <w:bCs/>
          <w:lang w:val="en-GB"/>
        </w:rPr>
      </w:pPr>
      <w:r w:rsidRPr="00047F34">
        <w:rPr>
          <w:b/>
          <w:bCs/>
          <w:lang w:val="en-GB"/>
        </w:rPr>
        <w:t>Please note that all communications must go via the clerk; governors must not use personal emails</w:t>
      </w:r>
    </w:p>
    <w:p w14:paraId="6ECC5872" w14:textId="0F4E934D" w:rsidR="00E57E16" w:rsidRDefault="00E57E16" w:rsidP="00E57E16">
      <w:pPr>
        <w:pStyle w:val="4Bulletedcopyblue"/>
        <w:numPr>
          <w:ilvl w:val="0"/>
          <w:numId w:val="0"/>
        </w:numPr>
        <w:ind w:left="340" w:hanging="170"/>
        <w:rPr>
          <w:lang w:val="en-GB"/>
        </w:rPr>
      </w:pPr>
      <w:r>
        <w:rPr>
          <w:lang w:val="en-GB"/>
        </w:rPr>
        <w:t>* Clerk refers to the person who carries out this role for an individual school. This is not necessarily the same as the person who clerks local academy committee or Trust Board meetings. For example, this role is sometimes carried out by the Business manager, an office manager or PA.</w:t>
      </w:r>
    </w:p>
    <w:p w14:paraId="41DEEE2E" w14:textId="19879187" w:rsidR="008239C8" w:rsidRPr="00F8542E" w:rsidRDefault="008239C8" w:rsidP="00E57E16">
      <w:pPr>
        <w:pStyle w:val="4Bulletedcopyblue"/>
        <w:numPr>
          <w:ilvl w:val="0"/>
          <w:numId w:val="0"/>
        </w:numPr>
        <w:ind w:left="340" w:hanging="170"/>
        <w:rPr>
          <w:lang w:val="en-GB"/>
        </w:rPr>
      </w:pPr>
      <w:r>
        <w:rPr>
          <w:lang w:val="en-GB"/>
        </w:rPr>
        <w:t xml:space="preserve">The contact details for the person who will carry out the role of clerk at this school are found in </w:t>
      </w:r>
      <w:r w:rsidR="00860BD3">
        <w:rPr>
          <w:lang w:val="en-GB"/>
        </w:rPr>
        <w:t>the appendix at the end of this policy.</w:t>
      </w:r>
    </w:p>
    <w:p w14:paraId="306A120A" w14:textId="77777777" w:rsidR="004B2584" w:rsidRPr="00F8542E" w:rsidRDefault="00B726A6" w:rsidP="004B2584">
      <w:pPr>
        <w:pStyle w:val="Subhead2"/>
        <w:rPr>
          <w:lang w:val="en-GB"/>
        </w:rPr>
      </w:pPr>
      <w:r>
        <w:rPr>
          <w:lang w:val="en-GB"/>
        </w:rPr>
        <w:t>4.5</w:t>
      </w:r>
      <w:r w:rsidR="004B2584" w:rsidRPr="00F8542E">
        <w:rPr>
          <w:lang w:val="en-GB"/>
        </w:rPr>
        <w:t xml:space="preserve"> Committee chair</w:t>
      </w:r>
    </w:p>
    <w:p w14:paraId="7042D096" w14:textId="77777777" w:rsidR="004B2584" w:rsidRPr="00F8542E" w:rsidRDefault="004B2584" w:rsidP="004B2584">
      <w:pPr>
        <w:pStyle w:val="1bodycopy10pt"/>
        <w:rPr>
          <w:lang w:val="en-GB"/>
        </w:rPr>
      </w:pPr>
      <w:r w:rsidRPr="00F8542E">
        <w:rPr>
          <w:lang w:val="en-GB"/>
        </w:rPr>
        <w:t xml:space="preserve">The committee chair will: </w:t>
      </w:r>
    </w:p>
    <w:p w14:paraId="4E490B38" w14:textId="77777777" w:rsidR="004B2584" w:rsidRPr="00F8542E" w:rsidRDefault="004B2584" w:rsidP="004B2584">
      <w:pPr>
        <w:pStyle w:val="4Bulletedcopyblue"/>
        <w:numPr>
          <w:ilvl w:val="0"/>
          <w:numId w:val="9"/>
        </w:numPr>
        <w:rPr>
          <w:lang w:val="en-GB"/>
        </w:rPr>
      </w:pPr>
      <w:r w:rsidRPr="00F8542E">
        <w:rPr>
          <w:lang w:val="en-GB"/>
        </w:rPr>
        <w:t>Chair the meeting, ensuring that everyone is treated with respect throughout</w:t>
      </w:r>
    </w:p>
    <w:p w14:paraId="63403F94" w14:textId="77777777" w:rsidR="004B2584" w:rsidRPr="001360C6" w:rsidRDefault="004B2584" w:rsidP="001360C6">
      <w:pPr>
        <w:pStyle w:val="4Bulletedcopyblue"/>
        <w:numPr>
          <w:ilvl w:val="0"/>
          <w:numId w:val="9"/>
        </w:numPr>
        <w:rPr>
          <w:lang w:val="en-GB"/>
        </w:rPr>
      </w:pPr>
      <w:r w:rsidRPr="00F8542E">
        <w:rPr>
          <w:lang w:val="en-GB"/>
        </w:rPr>
        <w:t xml:space="preserve">Make sure all parties see the relevant information, understand the purpose of the committee, and are allowed to present their case </w:t>
      </w:r>
    </w:p>
    <w:p w14:paraId="32D4019C" w14:textId="77777777" w:rsidR="00E57E16" w:rsidRDefault="00E57E16" w:rsidP="008F688C">
      <w:pPr>
        <w:pStyle w:val="Heading1"/>
      </w:pPr>
      <w:bookmarkStart w:id="8" w:name="_Toc528569671"/>
      <w:bookmarkStart w:id="9" w:name="_Toc96955780"/>
    </w:p>
    <w:p w14:paraId="0A4E8648" w14:textId="77777777" w:rsidR="00E57E16" w:rsidRDefault="00E57E16" w:rsidP="008F688C">
      <w:pPr>
        <w:pStyle w:val="Heading1"/>
      </w:pPr>
    </w:p>
    <w:p w14:paraId="01822C03" w14:textId="77777777" w:rsidR="008F688C" w:rsidRPr="00B42645" w:rsidRDefault="004B2584" w:rsidP="008F688C">
      <w:pPr>
        <w:pStyle w:val="Heading1"/>
      </w:pPr>
      <w:r>
        <w:t>5</w:t>
      </w:r>
      <w:r w:rsidR="008F688C" w:rsidRPr="00B42645">
        <w:t>. Principles for investigation</w:t>
      </w:r>
      <w:bookmarkEnd w:id="8"/>
      <w:bookmarkEnd w:id="9"/>
    </w:p>
    <w:p w14:paraId="79DF16E0" w14:textId="77777777" w:rsidR="008F688C" w:rsidRPr="00B42645" w:rsidRDefault="008F688C" w:rsidP="008F688C">
      <w:pPr>
        <w:pStyle w:val="1bodycopy10pt"/>
        <w:rPr>
          <w:lang w:val="en-GB"/>
        </w:rPr>
      </w:pPr>
      <w:r w:rsidRPr="00B42645">
        <w:rPr>
          <w:lang w:val="en-GB"/>
        </w:rPr>
        <w:t>When investigating a complaint, we will try to clarify:</w:t>
      </w:r>
    </w:p>
    <w:p w14:paraId="7E7D7A85" w14:textId="77777777" w:rsidR="008F688C" w:rsidRPr="00B42645" w:rsidRDefault="008F688C" w:rsidP="008F688C">
      <w:pPr>
        <w:pStyle w:val="4Bulletedcopyblue"/>
        <w:rPr>
          <w:lang w:val="en-GB"/>
        </w:rPr>
      </w:pPr>
      <w:r w:rsidRPr="00B42645">
        <w:rPr>
          <w:lang w:val="en-GB"/>
        </w:rPr>
        <w:t>What has happened</w:t>
      </w:r>
    </w:p>
    <w:p w14:paraId="2ED24252" w14:textId="77777777" w:rsidR="008F688C" w:rsidRPr="00B42645" w:rsidRDefault="008F688C" w:rsidP="008F688C">
      <w:pPr>
        <w:pStyle w:val="4Bulletedcopyblue"/>
        <w:rPr>
          <w:lang w:val="en-GB"/>
        </w:rPr>
      </w:pPr>
      <w:r w:rsidRPr="00B42645">
        <w:rPr>
          <w:lang w:val="en-GB"/>
        </w:rPr>
        <w:t>Who was involved</w:t>
      </w:r>
    </w:p>
    <w:p w14:paraId="5346FCF5" w14:textId="77777777" w:rsidR="008F688C" w:rsidRDefault="008F688C" w:rsidP="008F688C">
      <w:pPr>
        <w:pStyle w:val="4Bulletedcopyblue"/>
        <w:rPr>
          <w:lang w:val="en-GB"/>
        </w:rPr>
      </w:pPr>
      <w:r w:rsidRPr="00B42645">
        <w:rPr>
          <w:lang w:val="en-GB"/>
        </w:rPr>
        <w:t>What the complainant feels would put things right</w:t>
      </w:r>
    </w:p>
    <w:p w14:paraId="1DB755A9" w14:textId="511CF14B" w:rsidR="00601F2B" w:rsidRPr="00601F2B" w:rsidRDefault="00601F2B" w:rsidP="008F688C">
      <w:pPr>
        <w:pStyle w:val="4Bulletedcopyblue"/>
        <w:rPr>
          <w:lang w:val="en-GB"/>
        </w:rPr>
      </w:pPr>
      <w:r w:rsidRPr="00601F2B">
        <w:t>Which policies, procedures, practices have been breached</w:t>
      </w:r>
    </w:p>
    <w:p w14:paraId="5578019B" w14:textId="77777777" w:rsidR="00601F2B" w:rsidRDefault="00601F2B" w:rsidP="00601F2B">
      <w:pPr>
        <w:pStyle w:val="4Bulletedcopyblue"/>
        <w:numPr>
          <w:ilvl w:val="0"/>
          <w:numId w:val="0"/>
        </w:numPr>
        <w:ind w:left="340"/>
      </w:pPr>
    </w:p>
    <w:p w14:paraId="47B67279" w14:textId="77777777" w:rsidR="00601F2B" w:rsidRDefault="00601F2B" w:rsidP="00601F2B">
      <w:pPr>
        <w:pStyle w:val="4Bulletedcopyblue"/>
        <w:numPr>
          <w:ilvl w:val="0"/>
          <w:numId w:val="0"/>
        </w:numPr>
        <w:ind w:left="340"/>
        <w:rPr>
          <w:lang w:val="en-GB"/>
        </w:rPr>
      </w:pPr>
    </w:p>
    <w:p w14:paraId="6563338B" w14:textId="77777777" w:rsidR="00777331" w:rsidRPr="00B42645" w:rsidRDefault="00344F96" w:rsidP="00777331">
      <w:pPr>
        <w:pStyle w:val="Subhead2"/>
        <w:rPr>
          <w:lang w:val="en-GB"/>
        </w:rPr>
      </w:pPr>
      <w:r>
        <w:rPr>
          <w:lang w:val="en-GB"/>
        </w:rPr>
        <w:lastRenderedPageBreak/>
        <w:t>5.1 Time</w:t>
      </w:r>
      <w:r w:rsidR="00777331">
        <w:rPr>
          <w:lang w:val="en-GB"/>
        </w:rPr>
        <w:t xml:space="preserve">scales </w:t>
      </w:r>
    </w:p>
    <w:p w14:paraId="29BD54F5" w14:textId="77777777" w:rsidR="00777331" w:rsidRPr="00F8542E" w:rsidRDefault="00777331" w:rsidP="00777331">
      <w:pPr>
        <w:pStyle w:val="1bodycopy10pt"/>
        <w:rPr>
          <w:lang w:val="en-GB"/>
        </w:rPr>
      </w:pPr>
      <w:r w:rsidRPr="00F8542E">
        <w:rPr>
          <w:lang w:val="en-GB"/>
        </w:rPr>
        <w:t xml:space="preserve">The complainant must raise the complaint within 3 months of the incident. If the complaint is about a series of related incidents, they must raise the complaint within 3 months of the last incident. </w:t>
      </w:r>
    </w:p>
    <w:p w14:paraId="5F70FF56" w14:textId="77777777" w:rsidR="00777331" w:rsidRDefault="00777331" w:rsidP="00777331">
      <w:pPr>
        <w:rPr>
          <w:lang w:val="en-GB"/>
        </w:rPr>
      </w:pPr>
      <w:r w:rsidRPr="00F8542E">
        <w:rPr>
          <w:lang w:val="en-GB"/>
        </w:rPr>
        <w:t>We will consider exceptions to this time frame in circumstances where there were valid reasons for not making a complaint at that time and the complaint can still be investigated in a fair manner for all involved.</w:t>
      </w:r>
    </w:p>
    <w:p w14:paraId="0D007943" w14:textId="77777777" w:rsidR="00777331" w:rsidRPr="00F8542E" w:rsidRDefault="00777331" w:rsidP="00777331">
      <w:pPr>
        <w:pStyle w:val="1bodycopy10pt"/>
        <w:rPr>
          <w:lang w:val="en-GB"/>
        </w:rPr>
      </w:pPr>
      <w:r w:rsidRPr="00F8542E">
        <w:rPr>
          <w:lang w:val="en-GB"/>
        </w:rPr>
        <w:t xml:space="preserve">When complaints are made out of term time, we will consider them to have been received on the </w:t>
      </w:r>
      <w:r>
        <w:rPr>
          <w:lang w:val="en-GB"/>
        </w:rPr>
        <w:t xml:space="preserve">first school day after the holiday period. </w:t>
      </w:r>
    </w:p>
    <w:p w14:paraId="6638ABD8" w14:textId="77777777" w:rsidR="00777331" w:rsidRPr="00F8542E" w:rsidRDefault="00777331" w:rsidP="00777331">
      <w:pPr>
        <w:pStyle w:val="1bodycopy10pt"/>
        <w:rPr>
          <w:lang w:val="en-GB"/>
        </w:rPr>
      </w:pPr>
      <w:r w:rsidRPr="00F8542E">
        <w:rPr>
          <w:lang w:val="en-GB"/>
        </w:rPr>
        <w:t xml:space="preserve">If at any point we cannot meet the time scales we have set out in this policy, we will: </w:t>
      </w:r>
    </w:p>
    <w:p w14:paraId="272579A0" w14:textId="77777777" w:rsidR="00777331" w:rsidRPr="00F8542E" w:rsidRDefault="00777331" w:rsidP="00777331">
      <w:pPr>
        <w:pStyle w:val="4Bulletedcopyblue"/>
        <w:numPr>
          <w:ilvl w:val="0"/>
          <w:numId w:val="9"/>
        </w:numPr>
        <w:rPr>
          <w:lang w:val="en-GB"/>
        </w:rPr>
      </w:pPr>
      <w:r w:rsidRPr="00F8542E">
        <w:rPr>
          <w:lang w:val="en-GB"/>
        </w:rPr>
        <w:t xml:space="preserve">Set new time limits with the complainant </w:t>
      </w:r>
    </w:p>
    <w:p w14:paraId="63B7C823" w14:textId="77777777" w:rsidR="00777331" w:rsidRPr="009E0F9E" w:rsidRDefault="00777331" w:rsidP="00777331">
      <w:pPr>
        <w:pStyle w:val="4Bulletedcopyblue"/>
        <w:numPr>
          <w:ilvl w:val="0"/>
          <w:numId w:val="9"/>
        </w:numPr>
        <w:rPr>
          <w:lang w:val="en-GB"/>
        </w:rPr>
      </w:pPr>
      <w:r w:rsidRPr="00F8542E">
        <w:rPr>
          <w:lang w:val="en-GB"/>
        </w:rPr>
        <w:t xml:space="preserve">Send the complainant details of the new deadline and explain the delay </w:t>
      </w:r>
    </w:p>
    <w:p w14:paraId="1C85DED4" w14:textId="77777777" w:rsidR="008F688C" w:rsidRPr="00B42645" w:rsidRDefault="007544D8" w:rsidP="008F688C">
      <w:pPr>
        <w:pStyle w:val="Subhead2"/>
        <w:rPr>
          <w:lang w:val="en-GB"/>
        </w:rPr>
      </w:pPr>
      <w:r>
        <w:rPr>
          <w:lang w:val="en-GB"/>
        </w:rPr>
        <w:t xml:space="preserve">5.2 </w:t>
      </w:r>
      <w:r w:rsidR="008F688C" w:rsidRPr="00B42645">
        <w:rPr>
          <w:lang w:val="en-GB"/>
        </w:rPr>
        <w:t>Complaints about our fulfilment of early years requirements</w:t>
      </w:r>
    </w:p>
    <w:p w14:paraId="56C22502" w14:textId="77777777" w:rsidR="008F688C" w:rsidRPr="00B42645" w:rsidRDefault="008F688C" w:rsidP="008F688C">
      <w:pPr>
        <w:pStyle w:val="1bodycopy10pt"/>
        <w:rPr>
          <w:lang w:val="en-GB"/>
        </w:rPr>
      </w:pPr>
      <w:r w:rsidRPr="00B42645">
        <w:rPr>
          <w:lang w:val="en-GB"/>
        </w:rPr>
        <w:t xml:space="preserve">We will investigate all written complaints relating to the trust’s fulfilment of the </w:t>
      </w:r>
      <w:r w:rsidR="00344F96">
        <w:rPr>
          <w:lang w:val="en-GB"/>
        </w:rPr>
        <w:t>EYFS</w:t>
      </w:r>
      <w:r w:rsidRPr="00B42645">
        <w:rPr>
          <w:lang w:val="en-GB"/>
        </w:rPr>
        <w:t xml:space="preserve"> requirements, and notify the complainant of the outcome with</w:t>
      </w:r>
      <w:r w:rsidR="00E81F9C">
        <w:rPr>
          <w:lang w:val="en-GB"/>
        </w:rPr>
        <w:t>in</w:t>
      </w:r>
      <w:r w:rsidRPr="00B42645">
        <w:rPr>
          <w:lang w:val="en-GB"/>
        </w:rPr>
        <w:t xml:space="preserve"> 28 days of receiving the complaint. Schools will keep a record of the complaint (see section </w:t>
      </w:r>
      <w:r w:rsidR="00777331">
        <w:rPr>
          <w:lang w:val="en-GB"/>
        </w:rPr>
        <w:t>10</w:t>
      </w:r>
      <w:r w:rsidRPr="00B42645">
        <w:rPr>
          <w:lang w:val="en-GB"/>
        </w:rPr>
        <w:t>) and make this available to Ofsted on request.</w:t>
      </w:r>
    </w:p>
    <w:p w14:paraId="7112AE31" w14:textId="77777777" w:rsidR="008F688C" w:rsidRPr="00B42645" w:rsidRDefault="008F688C" w:rsidP="008F688C">
      <w:pPr>
        <w:pStyle w:val="1bodycopy10pt"/>
        <w:rPr>
          <w:lang w:val="en-GB"/>
        </w:rPr>
      </w:pPr>
      <w:r w:rsidRPr="00B42645">
        <w:rPr>
          <w:lang w:val="en-GB"/>
        </w:rPr>
        <w:t xml:space="preserve">Parents and carers can notify Ofsted if they believe that a school is not meeting </w:t>
      </w:r>
      <w:r w:rsidR="00344F96">
        <w:rPr>
          <w:lang w:val="en-GB"/>
        </w:rPr>
        <w:t>EYFS</w:t>
      </w:r>
      <w:r w:rsidRPr="00B42645">
        <w:rPr>
          <w:lang w:val="en-GB"/>
        </w:rPr>
        <w:t xml:space="preserve"> requirements by:</w:t>
      </w:r>
    </w:p>
    <w:p w14:paraId="74B1804A" w14:textId="77777777" w:rsidR="008F688C" w:rsidRPr="00B42645" w:rsidRDefault="008F688C" w:rsidP="008F688C">
      <w:pPr>
        <w:pStyle w:val="4Bulletedcopyblue"/>
        <w:rPr>
          <w:lang w:val="en-GB"/>
        </w:rPr>
      </w:pPr>
      <w:r w:rsidRPr="00B42645">
        <w:rPr>
          <w:lang w:val="en-GB"/>
        </w:rPr>
        <w:t>Calling 0300 123 4666</w:t>
      </w:r>
    </w:p>
    <w:p w14:paraId="589385B3" w14:textId="77777777" w:rsidR="008F688C" w:rsidRPr="00B42645" w:rsidRDefault="008F688C" w:rsidP="008F688C">
      <w:pPr>
        <w:pStyle w:val="4Bulletedcopyblue"/>
        <w:rPr>
          <w:lang w:val="en-GB"/>
        </w:rPr>
      </w:pPr>
      <w:r w:rsidRPr="00B42645">
        <w:rPr>
          <w:lang w:val="en-GB"/>
        </w:rPr>
        <w:t xml:space="preserve">Emailing </w:t>
      </w:r>
      <w:hyperlink r:id="rId14" w:history="1">
        <w:r w:rsidRPr="00B42645">
          <w:rPr>
            <w:rStyle w:val="Hyperlink"/>
            <w:lang w:val="en-GB"/>
          </w:rPr>
          <w:t>enquiries@ofsted.gov.uk</w:t>
        </w:r>
      </w:hyperlink>
      <w:r w:rsidRPr="00B42645">
        <w:rPr>
          <w:lang w:val="en-GB"/>
        </w:rPr>
        <w:t xml:space="preserve"> </w:t>
      </w:r>
    </w:p>
    <w:p w14:paraId="2E7D16BE" w14:textId="77777777" w:rsidR="008F688C" w:rsidRPr="00B42645" w:rsidRDefault="008F688C" w:rsidP="008F688C">
      <w:pPr>
        <w:pStyle w:val="4Bulletedcopyblue"/>
        <w:rPr>
          <w:lang w:val="en-GB"/>
        </w:rPr>
      </w:pPr>
      <w:r w:rsidRPr="00B42645">
        <w:rPr>
          <w:lang w:val="en-GB"/>
        </w:rPr>
        <w:t xml:space="preserve">Using the online contact form available at </w:t>
      </w:r>
      <w:hyperlink r:id="rId15" w:anchor="org-contacts" w:history="1">
        <w:r w:rsidRPr="00B42645">
          <w:rPr>
            <w:rStyle w:val="Hyperlink"/>
            <w:lang w:val="en-GB"/>
          </w:rPr>
          <w:t>https://www.gov.uk/government/organisations/ofsted#org-contacts</w:t>
        </w:r>
      </w:hyperlink>
      <w:r w:rsidRPr="00B42645">
        <w:rPr>
          <w:lang w:val="en-GB"/>
        </w:rPr>
        <w:t xml:space="preserve"> </w:t>
      </w:r>
    </w:p>
    <w:p w14:paraId="0FDE5463" w14:textId="77777777" w:rsidR="008F688C" w:rsidRPr="00B42645" w:rsidRDefault="008F688C" w:rsidP="008F688C">
      <w:pPr>
        <w:pStyle w:val="1bodycopy10pt"/>
        <w:rPr>
          <w:lang w:val="en-GB"/>
        </w:rPr>
      </w:pPr>
      <w:r w:rsidRPr="00B42645">
        <w:rPr>
          <w:lang w:val="en-GB"/>
        </w:rPr>
        <w:t>Schools will notify parents and carers if they become aware that they are to be inspected by Ofsted. Schools will also supply a copy of the inspection report to parents and carers of children attending the setting on a regular basis.</w:t>
      </w:r>
    </w:p>
    <w:p w14:paraId="5F5819E1" w14:textId="77777777" w:rsidR="00210531" w:rsidRDefault="00210531" w:rsidP="008F688C">
      <w:pPr>
        <w:pStyle w:val="Heading1"/>
      </w:pPr>
      <w:bookmarkStart w:id="10" w:name="_Toc528569672"/>
      <w:bookmarkStart w:id="11" w:name="_Toc96955781"/>
    </w:p>
    <w:p w14:paraId="51E5A441" w14:textId="77777777" w:rsidR="008F688C" w:rsidRPr="00B42645" w:rsidRDefault="004B2584" w:rsidP="008F688C">
      <w:pPr>
        <w:pStyle w:val="Heading1"/>
      </w:pPr>
      <w:r>
        <w:t>6</w:t>
      </w:r>
      <w:r w:rsidR="008F688C" w:rsidRPr="00E019FF">
        <w:t xml:space="preserve">. </w:t>
      </w:r>
      <w:bookmarkEnd w:id="10"/>
      <w:r w:rsidR="00777331">
        <w:t xml:space="preserve">Stages of complaint (not complaints against the </w:t>
      </w:r>
      <w:r w:rsidR="00FA12A9">
        <w:t>trust, CEO or trustees)</w:t>
      </w:r>
      <w:bookmarkEnd w:id="11"/>
    </w:p>
    <w:p w14:paraId="71DB3172" w14:textId="77777777" w:rsidR="001863DF" w:rsidRPr="00B42645" w:rsidRDefault="001863DF" w:rsidP="001863DF">
      <w:pPr>
        <w:pStyle w:val="1bodycopy10pt"/>
      </w:pPr>
      <w:r w:rsidRPr="00B42645">
        <w:t xml:space="preserve">We have adopted a </w:t>
      </w:r>
      <w:r>
        <w:t>4</w:t>
      </w:r>
      <w:r w:rsidRPr="00B42645">
        <w:t>-stage process for dealing with complaints:</w:t>
      </w:r>
    </w:p>
    <w:p w14:paraId="0104C878" w14:textId="77777777" w:rsidR="001863DF" w:rsidRPr="00B42645" w:rsidRDefault="001863DF" w:rsidP="001863DF">
      <w:pPr>
        <w:pStyle w:val="4Bulletedcopyblue"/>
        <w:numPr>
          <w:ilvl w:val="0"/>
          <w:numId w:val="9"/>
        </w:numPr>
      </w:pPr>
      <w:r w:rsidRPr="00B42645">
        <w:t>Stage 1 – informal resolution</w:t>
      </w:r>
    </w:p>
    <w:p w14:paraId="2F8B665B" w14:textId="77777777" w:rsidR="001863DF" w:rsidRPr="00B42645" w:rsidRDefault="001863DF" w:rsidP="001863DF">
      <w:pPr>
        <w:pStyle w:val="4Bulletedcopyblue"/>
        <w:numPr>
          <w:ilvl w:val="0"/>
          <w:numId w:val="9"/>
        </w:numPr>
      </w:pPr>
      <w:r w:rsidRPr="00B42645">
        <w:t>Stage 2 – formal investigation</w:t>
      </w:r>
    </w:p>
    <w:p w14:paraId="11E284D5" w14:textId="77777777" w:rsidR="001863DF" w:rsidRPr="00B42645" w:rsidRDefault="001863DF" w:rsidP="001863DF">
      <w:pPr>
        <w:pStyle w:val="4Bulletedcopyblue"/>
        <w:numPr>
          <w:ilvl w:val="0"/>
          <w:numId w:val="9"/>
        </w:numPr>
      </w:pPr>
      <w:r w:rsidRPr="00B42645">
        <w:t xml:space="preserve">Stage 3 – local </w:t>
      </w:r>
      <w:r w:rsidR="008472DA">
        <w:t>academy committee</w:t>
      </w:r>
      <w:r w:rsidRPr="00B42645">
        <w:t xml:space="preserve"> panel hearing</w:t>
      </w:r>
    </w:p>
    <w:p w14:paraId="3A0EA134" w14:textId="77777777" w:rsidR="001863DF" w:rsidRPr="001863DF" w:rsidRDefault="001863DF" w:rsidP="008F688C">
      <w:pPr>
        <w:pStyle w:val="4Bulletedcopyblue"/>
        <w:numPr>
          <w:ilvl w:val="0"/>
          <w:numId w:val="9"/>
        </w:numPr>
      </w:pPr>
      <w:r w:rsidRPr="00B42645">
        <w:t>Stage 4 – review by the trust board</w:t>
      </w:r>
    </w:p>
    <w:p w14:paraId="5E4B2477" w14:textId="77777777" w:rsidR="008F688C" w:rsidRPr="00B42645" w:rsidRDefault="00F74707" w:rsidP="00F74707">
      <w:pPr>
        <w:pStyle w:val="Subhead2"/>
      </w:pPr>
      <w:bookmarkStart w:id="12" w:name="_Toc528569673"/>
      <w:r>
        <w:t>6</w:t>
      </w:r>
      <w:r w:rsidR="008F688C" w:rsidRPr="00B42645">
        <w:t>.</w:t>
      </w:r>
      <w:r>
        <w:t>1</w:t>
      </w:r>
      <w:r w:rsidR="008F688C" w:rsidRPr="00B42645">
        <w:t xml:space="preserve"> Stage 1: informal</w:t>
      </w:r>
      <w:bookmarkEnd w:id="12"/>
    </w:p>
    <w:p w14:paraId="03C2BFDA" w14:textId="77777777" w:rsidR="008F688C" w:rsidRPr="00B736B5" w:rsidRDefault="008F688C" w:rsidP="00B736B5">
      <w:pPr>
        <w:rPr>
          <w:lang w:val="en-GB"/>
        </w:rPr>
      </w:pPr>
      <w:r w:rsidRPr="00B42645">
        <w:t>The trust will take informal concerns seriously and make every effort to resolve that matter quickly.</w:t>
      </w:r>
      <w:r w:rsidR="00F74707" w:rsidRPr="00F74707">
        <w:rPr>
          <w:lang w:val="en-GB"/>
        </w:rPr>
        <w:t xml:space="preserve"> </w:t>
      </w:r>
      <w:r w:rsidR="00F74707" w:rsidRPr="00F8542E">
        <w:rPr>
          <w:lang w:val="en-GB"/>
        </w:rPr>
        <w:t>It may be the case that the provision or clarification of info</w:t>
      </w:r>
      <w:r w:rsidR="00B736B5">
        <w:rPr>
          <w:lang w:val="en-GB"/>
        </w:rPr>
        <w:t>rmation will resolve the issue.</w:t>
      </w:r>
    </w:p>
    <w:p w14:paraId="6146C0C5" w14:textId="5AB2FA38" w:rsidR="00B736B5" w:rsidRPr="007300B8" w:rsidRDefault="008F688C" w:rsidP="008F688C">
      <w:pPr>
        <w:pStyle w:val="1bodycopy10pt"/>
        <w:rPr>
          <w:lang w:val="en-GB"/>
        </w:rPr>
      </w:pPr>
      <w:r w:rsidRPr="00B42645">
        <w:t>The complainant should raise the complaint as soon as possible with the relevant member of school staff or the headteacher, either in person or by letter, telephone or email. If the complainant is unclear who to contact or how to contact them, they should contact thei</w:t>
      </w:r>
      <w:r w:rsidR="00F74707">
        <w:t>r school office</w:t>
      </w:r>
      <w:r w:rsidR="00BD21F2" w:rsidRPr="00BD21F2">
        <w:rPr>
          <w:lang w:val="en-GB"/>
        </w:rPr>
        <w:t>. D</w:t>
      </w:r>
      <w:r w:rsidR="00F74707" w:rsidRPr="00BD21F2">
        <w:rPr>
          <w:lang w:val="en-GB"/>
        </w:rPr>
        <w:t xml:space="preserve">etails of how to contact school </w:t>
      </w:r>
      <w:r w:rsidR="00BD21F2" w:rsidRPr="00BD21F2">
        <w:rPr>
          <w:lang w:val="en-GB"/>
        </w:rPr>
        <w:t>are</w:t>
      </w:r>
      <w:r w:rsidR="00BD21F2">
        <w:rPr>
          <w:lang w:val="en-GB"/>
        </w:rPr>
        <w:t xml:space="preserve"> included in the appendix at the end of this policy.</w:t>
      </w:r>
    </w:p>
    <w:p w14:paraId="725E36B5" w14:textId="4B4A9CB6" w:rsidR="007300B8" w:rsidRPr="008F688C" w:rsidRDefault="008F688C" w:rsidP="008F688C">
      <w:pPr>
        <w:pStyle w:val="1bodycopy10pt"/>
      </w:pPr>
      <w:r w:rsidRPr="008F688C">
        <w:t xml:space="preserve">The school will acknowledge informal complaints within </w:t>
      </w:r>
      <w:r w:rsidR="00210531">
        <w:t>three</w:t>
      </w:r>
      <w:r w:rsidRPr="008F688C">
        <w:t xml:space="preserve"> </w:t>
      </w:r>
      <w:r w:rsidR="007300B8">
        <w:t xml:space="preserve">school </w:t>
      </w:r>
      <w:r w:rsidRPr="008F688C">
        <w:t>days</w:t>
      </w:r>
      <w:r w:rsidR="001703C2">
        <w:t xml:space="preserve">. The school will normally </w:t>
      </w:r>
      <w:r w:rsidR="00344F96">
        <w:t xml:space="preserve">investigate and </w:t>
      </w:r>
      <w:r w:rsidRPr="008F688C">
        <w:t xml:space="preserve">provide a response within </w:t>
      </w:r>
      <w:r w:rsidR="00961629">
        <w:t>ten</w:t>
      </w:r>
      <w:r w:rsidRPr="008F688C">
        <w:t xml:space="preserve"> </w:t>
      </w:r>
      <w:r w:rsidR="00F74707">
        <w:t xml:space="preserve">school </w:t>
      </w:r>
      <w:r w:rsidRPr="008F688C">
        <w:t>days</w:t>
      </w:r>
      <w:r w:rsidR="001703C2">
        <w:t xml:space="preserve">, though </w:t>
      </w:r>
      <w:r w:rsidR="005D2BBE">
        <w:t>depending on the complexity of the complaint</w:t>
      </w:r>
      <w:r w:rsidR="007E5F33">
        <w:t xml:space="preserve">, the availability of the complainant to meet with the complaints manager </w:t>
      </w:r>
      <w:r w:rsidR="005D2BBE">
        <w:t xml:space="preserve">and consideration for workload and availability of school staff, </w:t>
      </w:r>
      <w:r w:rsidR="00947008">
        <w:t>the school may need to extend this deadline. If this is the case, the clerk will inform the complainant</w:t>
      </w:r>
      <w:r w:rsidR="007E5F33">
        <w:t xml:space="preserve"> as early as possible.</w:t>
      </w:r>
    </w:p>
    <w:p w14:paraId="0D0DA19B" w14:textId="77777777" w:rsidR="00961629" w:rsidRPr="00961629" w:rsidRDefault="00961629" w:rsidP="00961629">
      <w:pPr>
        <w:rPr>
          <w:lang w:val="en-GB"/>
        </w:rPr>
      </w:pPr>
      <w:bookmarkStart w:id="13" w:name="_Toc528569674"/>
      <w:r w:rsidRPr="00961629">
        <w:rPr>
          <w:lang w:val="en-GB"/>
        </w:rPr>
        <w:lastRenderedPageBreak/>
        <w:t>As part of the informal stage complainants will be given the opportunity to discuss their complaint with an appropriate member of staff.</w:t>
      </w:r>
    </w:p>
    <w:p w14:paraId="5EFD6790" w14:textId="77777777" w:rsidR="00961629" w:rsidRDefault="00961629" w:rsidP="00961629">
      <w:pPr>
        <w:rPr>
          <w:lang w:val="en-GB"/>
        </w:rPr>
      </w:pPr>
      <w:r w:rsidRPr="00961629">
        <w:rPr>
          <w:lang w:val="en-GB"/>
        </w:rPr>
        <w:t>In many cases, the member of staff to whom the complaint is made may be able to resolve the matter immediately.</w:t>
      </w:r>
    </w:p>
    <w:p w14:paraId="3A7AD841" w14:textId="2AAF1C4B" w:rsidR="00F74707" w:rsidRPr="00F8542E" w:rsidRDefault="00F74707" w:rsidP="00961629">
      <w:pPr>
        <w:rPr>
          <w:lang w:val="en-GB"/>
        </w:rPr>
      </w:pPr>
      <w:r w:rsidRPr="00F8542E">
        <w:rPr>
          <w:lang w:val="en-GB"/>
        </w:rPr>
        <w:t xml:space="preserve">If the complaint is not resolved informally, </w:t>
      </w:r>
      <w:r w:rsidR="00961629">
        <w:rPr>
          <w:lang w:val="en-GB"/>
        </w:rPr>
        <w:t>the complainant will be informed how they can escalate to a formal complaint.</w:t>
      </w:r>
    </w:p>
    <w:bookmarkEnd w:id="13"/>
    <w:p w14:paraId="15C70065" w14:textId="77777777" w:rsidR="008F688C" w:rsidRPr="00B42645" w:rsidRDefault="00F74707" w:rsidP="00F74707">
      <w:pPr>
        <w:pStyle w:val="Subhead2"/>
      </w:pPr>
      <w:r>
        <w:t xml:space="preserve">6.2 Stage 2: formal </w:t>
      </w:r>
    </w:p>
    <w:p w14:paraId="0E66E0CF" w14:textId="77777777" w:rsidR="00FA12A9" w:rsidRPr="00B42645" w:rsidRDefault="00FA12A9" w:rsidP="00FA12A9">
      <w:pPr>
        <w:pStyle w:val="1bodycopy10pt"/>
      </w:pPr>
      <w:r w:rsidRPr="00B42645">
        <w:t xml:space="preserve">The formal stage </w:t>
      </w:r>
      <w:r w:rsidR="001D7780">
        <w:t xml:space="preserve">normally </w:t>
      </w:r>
      <w:r w:rsidRPr="00B42645">
        <w:t>involves the compla</w:t>
      </w:r>
      <w:r w:rsidR="00B22990">
        <w:t>inant putting the complaint in</w:t>
      </w:r>
      <w:r w:rsidRPr="00B42645">
        <w:t xml:space="preserve"> writing</w:t>
      </w:r>
      <w:r w:rsidR="001D7780">
        <w:t xml:space="preserve"> (by letter or email)</w:t>
      </w:r>
      <w:r w:rsidR="00243573">
        <w:t xml:space="preserve"> and we ask complainants to follow this approach wherever possible. The school will</w:t>
      </w:r>
      <w:r w:rsidR="00611187">
        <w:t xml:space="preserve">, however, </w:t>
      </w:r>
      <w:r w:rsidR="00243573">
        <w:t>accept complaints over the phone on in person</w:t>
      </w:r>
      <w:r w:rsidR="008D4342">
        <w:t xml:space="preserve">. In this case, </w:t>
      </w:r>
      <w:r w:rsidR="00243573">
        <w:t>the person receiving the complaint will make a written record and check with the complainant that the complaint has been properly captured.</w:t>
      </w:r>
      <w:r w:rsidRPr="00B42645">
        <w:t xml:space="preserve"> </w:t>
      </w:r>
      <w:r w:rsidR="001D7780">
        <w:t xml:space="preserve">The </w:t>
      </w:r>
      <w:r w:rsidR="00243573">
        <w:t xml:space="preserve">written </w:t>
      </w:r>
      <w:r w:rsidR="001D7780">
        <w:t>complaint</w:t>
      </w:r>
      <w:r w:rsidRPr="00B42645">
        <w:t xml:space="preserve"> should provide details such as:</w:t>
      </w:r>
    </w:p>
    <w:p w14:paraId="1D7F9021" w14:textId="33BFFEA1" w:rsidR="00601F2B" w:rsidRDefault="00601F2B" w:rsidP="00FA12A9">
      <w:pPr>
        <w:pStyle w:val="4Bulletedcopyblue"/>
        <w:numPr>
          <w:ilvl w:val="0"/>
          <w:numId w:val="9"/>
        </w:numPr>
      </w:pPr>
      <w:r w:rsidRPr="00601F2B">
        <w:t>Name and contact details of the complainant</w:t>
      </w:r>
    </w:p>
    <w:p w14:paraId="1BCB2EEE" w14:textId="3D52687E" w:rsidR="00FA12A9" w:rsidRPr="00B42645" w:rsidRDefault="00FA12A9" w:rsidP="00FA12A9">
      <w:pPr>
        <w:pStyle w:val="4Bulletedcopyblue"/>
        <w:numPr>
          <w:ilvl w:val="0"/>
          <w:numId w:val="9"/>
        </w:numPr>
      </w:pPr>
      <w:r w:rsidRPr="00B42645">
        <w:t>Relevant dates and times</w:t>
      </w:r>
    </w:p>
    <w:p w14:paraId="5CD4301C" w14:textId="77777777" w:rsidR="008D4342" w:rsidRDefault="00FA12A9" w:rsidP="008D4342">
      <w:pPr>
        <w:pStyle w:val="4Bulletedcopyblue"/>
        <w:numPr>
          <w:ilvl w:val="0"/>
          <w:numId w:val="9"/>
        </w:numPr>
      </w:pPr>
      <w:r w:rsidRPr="00B42645">
        <w:t>The names of witnesses of events</w:t>
      </w:r>
    </w:p>
    <w:p w14:paraId="53467F3B" w14:textId="77777777" w:rsidR="008D4342" w:rsidRPr="00B42645" w:rsidRDefault="008D4342" w:rsidP="008D4342">
      <w:pPr>
        <w:pStyle w:val="4Bulletedcopyblue"/>
        <w:numPr>
          <w:ilvl w:val="0"/>
          <w:numId w:val="9"/>
        </w:numPr>
      </w:pPr>
      <w:r>
        <w:t>What steps the complainant has taken to try to resolve the complaint informally and the reasons that they are unsatisfied with the response.</w:t>
      </w:r>
    </w:p>
    <w:p w14:paraId="528BEB33" w14:textId="77777777" w:rsidR="00FA12A9" w:rsidRPr="00B42645" w:rsidRDefault="00FA12A9" w:rsidP="00FA12A9">
      <w:pPr>
        <w:pStyle w:val="4Bulletedcopyblue"/>
        <w:numPr>
          <w:ilvl w:val="0"/>
          <w:numId w:val="9"/>
        </w:numPr>
      </w:pPr>
      <w:r w:rsidRPr="00B42645">
        <w:t>What the complainant feels would resolve the complaint</w:t>
      </w:r>
    </w:p>
    <w:p w14:paraId="5CCAEB87" w14:textId="77777777" w:rsidR="00FA12A9" w:rsidRDefault="00FA12A9" w:rsidP="00FA12A9">
      <w:pPr>
        <w:pStyle w:val="1bodycopy10pt"/>
      </w:pPr>
      <w:r w:rsidRPr="00B42645">
        <w:t xml:space="preserve">The </w:t>
      </w:r>
      <w:r w:rsidR="001D7780">
        <w:t>written complaint</w:t>
      </w:r>
      <w:r w:rsidRPr="00B42645">
        <w:t xml:space="preserve"> should be submitted alongside copies of any relevant documents.</w:t>
      </w:r>
    </w:p>
    <w:p w14:paraId="718872C4" w14:textId="77777777" w:rsidR="00611187" w:rsidRDefault="00611187" w:rsidP="00F74707">
      <w:pPr>
        <w:rPr>
          <w:b/>
          <w:lang w:val="en-GB"/>
        </w:rPr>
      </w:pPr>
    </w:p>
    <w:p w14:paraId="1AA7C48A" w14:textId="77777777" w:rsidR="00FA12A9" w:rsidRDefault="00FA12A9" w:rsidP="00F74707">
      <w:pPr>
        <w:rPr>
          <w:b/>
          <w:lang w:val="en-GB"/>
        </w:rPr>
      </w:pPr>
      <w:r w:rsidRPr="00FA12A9">
        <w:rPr>
          <w:b/>
          <w:lang w:val="en-GB"/>
        </w:rPr>
        <w:t>Investigation</w:t>
      </w:r>
    </w:p>
    <w:p w14:paraId="312B9503" w14:textId="77777777" w:rsidR="00FA12A9" w:rsidRPr="00F45A0E" w:rsidRDefault="00FA12A9" w:rsidP="00FA12A9">
      <w:pPr>
        <w:pStyle w:val="1bodycopy10pt"/>
      </w:pPr>
      <w:r w:rsidRPr="00F45A0E">
        <w:t xml:space="preserve">The complainant will receive written acknowledgement of their complaint within </w:t>
      </w:r>
      <w:r w:rsidR="008472DA">
        <w:t>three</w:t>
      </w:r>
      <w:r w:rsidRPr="00F45A0E">
        <w:t xml:space="preserve"> </w:t>
      </w:r>
      <w:r>
        <w:t>school</w:t>
      </w:r>
      <w:r w:rsidRPr="00F45A0E">
        <w:t xml:space="preserve"> days.</w:t>
      </w:r>
    </w:p>
    <w:p w14:paraId="70005460" w14:textId="77777777" w:rsidR="00142532" w:rsidRDefault="00142532" w:rsidP="00142532">
      <w:r>
        <w:t>The headteacher, or investigator appointed by them will offer a meeting or telephone call with the complainant to clarify concerns and seek a resolution. Where there is an ‘in person’ meeting, the complainant may be accompanied if they wish, and should inform the school of the identity of their companion in advance.</w:t>
      </w:r>
    </w:p>
    <w:p w14:paraId="57B1E13B" w14:textId="77777777" w:rsidR="00142532" w:rsidRDefault="00142532" w:rsidP="00142532">
      <w:r>
        <w:t xml:space="preserve">The school may need to refuse a request for a particular individual to attend any such meeting – for example, if there is a conflict of interest. </w:t>
      </w:r>
      <w:r w:rsidR="00B40165">
        <w:t>In this</w:t>
      </w:r>
      <w:r>
        <w:t xml:space="preserve"> case, the school will notify the complainant as soon as they are aware, so that the complainant has the opportunity to arrange alternative accompaniment.</w:t>
      </w:r>
    </w:p>
    <w:p w14:paraId="5E1A8619" w14:textId="77777777" w:rsidR="00FA12A9" w:rsidRDefault="00FA12A9" w:rsidP="00142532">
      <w:r w:rsidRPr="00F45A0E">
        <w:t>The headteacher</w:t>
      </w:r>
      <w:r w:rsidR="00415A19">
        <w:t xml:space="preserve"> or member of staff appointed by them as investigator, </w:t>
      </w:r>
      <w:r w:rsidRPr="00F45A0E">
        <w:t xml:space="preserve">will then conduct </w:t>
      </w:r>
      <w:r w:rsidR="00611187">
        <w:t>an</w:t>
      </w:r>
      <w:r w:rsidRPr="00F45A0E">
        <w:t xml:space="preserve"> investigation.</w:t>
      </w:r>
    </w:p>
    <w:p w14:paraId="3A975BFA" w14:textId="77777777" w:rsidR="00486866" w:rsidRDefault="00611187" w:rsidP="00486866">
      <w:pPr>
        <w:rPr>
          <w:lang w:val="en-GB"/>
        </w:rPr>
      </w:pPr>
      <w:r>
        <w:rPr>
          <w:lang w:val="en-GB"/>
        </w:rPr>
        <w:t>The CEO or the trust board will conduct the investigation if</w:t>
      </w:r>
      <w:r w:rsidR="00486866">
        <w:rPr>
          <w:lang w:val="en-GB"/>
        </w:rPr>
        <w:t xml:space="preserve"> the complaint is:</w:t>
      </w:r>
    </w:p>
    <w:p w14:paraId="5BB05910" w14:textId="77777777" w:rsidR="00486866" w:rsidRDefault="00486866" w:rsidP="00486866">
      <w:pPr>
        <w:pStyle w:val="4Bulletedcopyblue"/>
        <w:numPr>
          <w:ilvl w:val="0"/>
          <w:numId w:val="9"/>
        </w:numPr>
        <w:rPr>
          <w:lang w:val="en-GB"/>
        </w:rPr>
      </w:pPr>
      <w:r>
        <w:rPr>
          <w:lang w:val="en-GB"/>
        </w:rPr>
        <w:t>Jointly about the chair and vice-chair or</w:t>
      </w:r>
    </w:p>
    <w:p w14:paraId="1755B373" w14:textId="77777777" w:rsidR="00486866" w:rsidRDefault="00486866" w:rsidP="00486866">
      <w:pPr>
        <w:pStyle w:val="4Bulletedcopyblue"/>
        <w:numPr>
          <w:ilvl w:val="0"/>
          <w:numId w:val="9"/>
        </w:numPr>
        <w:rPr>
          <w:lang w:val="en-GB"/>
        </w:rPr>
      </w:pPr>
      <w:r>
        <w:rPr>
          <w:lang w:val="en-GB"/>
        </w:rPr>
        <w:t xml:space="preserve">The entire local </w:t>
      </w:r>
      <w:r w:rsidR="008472DA">
        <w:rPr>
          <w:lang w:val="en-GB"/>
        </w:rPr>
        <w:t>academy committee</w:t>
      </w:r>
      <w:r>
        <w:rPr>
          <w:lang w:val="en-GB"/>
        </w:rPr>
        <w:t xml:space="preserve"> or</w:t>
      </w:r>
    </w:p>
    <w:p w14:paraId="4DD20730" w14:textId="77777777" w:rsidR="00486866" w:rsidRDefault="00486866" w:rsidP="00486866">
      <w:pPr>
        <w:pStyle w:val="4Bulletedcopyblue"/>
        <w:numPr>
          <w:ilvl w:val="0"/>
          <w:numId w:val="9"/>
        </w:numPr>
        <w:rPr>
          <w:lang w:val="en-GB"/>
        </w:rPr>
      </w:pPr>
      <w:r>
        <w:rPr>
          <w:lang w:val="en-GB"/>
        </w:rPr>
        <w:t xml:space="preserve">The majority of the local </w:t>
      </w:r>
      <w:r w:rsidR="008472DA">
        <w:rPr>
          <w:lang w:val="en-GB"/>
        </w:rPr>
        <w:t>academy committee</w:t>
      </w:r>
    </w:p>
    <w:p w14:paraId="0D6A9010" w14:textId="77777777" w:rsidR="00F74707" w:rsidRDefault="00F74707" w:rsidP="00F74707">
      <w:pPr>
        <w:rPr>
          <w:lang w:val="en-GB"/>
        </w:rPr>
      </w:pPr>
      <w:r w:rsidRPr="00F8542E">
        <w:rPr>
          <w:lang w:val="en-GB"/>
        </w:rPr>
        <w:t>The written conclusion of th</w:t>
      </w:r>
      <w:r w:rsidR="00142532">
        <w:rPr>
          <w:lang w:val="en-GB"/>
        </w:rPr>
        <w:t>e</w:t>
      </w:r>
      <w:r w:rsidRPr="00F8542E">
        <w:rPr>
          <w:lang w:val="en-GB"/>
        </w:rPr>
        <w:t xml:space="preserve"> investigation will be sent to the complainant within </w:t>
      </w:r>
      <w:r w:rsidR="00611187">
        <w:rPr>
          <w:lang w:val="en-GB"/>
        </w:rPr>
        <w:t>ten</w:t>
      </w:r>
      <w:r w:rsidRPr="00F8542E">
        <w:rPr>
          <w:lang w:val="en-GB"/>
        </w:rPr>
        <w:t xml:space="preserve"> </w:t>
      </w:r>
      <w:r>
        <w:rPr>
          <w:lang w:val="en-GB"/>
        </w:rPr>
        <w:t>school days</w:t>
      </w:r>
      <w:r w:rsidR="00B40165">
        <w:rPr>
          <w:lang w:val="en-GB"/>
        </w:rPr>
        <w:t xml:space="preserve"> from the meeting or phone call with the complainant</w:t>
      </w:r>
      <w:r w:rsidRPr="00F8542E">
        <w:rPr>
          <w:lang w:val="en-GB"/>
        </w:rPr>
        <w:t>.</w:t>
      </w:r>
    </w:p>
    <w:p w14:paraId="4C255E33" w14:textId="77777777" w:rsidR="00F10008" w:rsidRDefault="00F10008" w:rsidP="00F74707">
      <w:pPr>
        <w:rPr>
          <w:lang w:val="en-GB"/>
        </w:rPr>
      </w:pPr>
      <w:r>
        <w:rPr>
          <w:lang w:val="en-GB"/>
        </w:rPr>
        <w:t>If the headteacher</w:t>
      </w:r>
      <w:r w:rsidR="00B40165">
        <w:rPr>
          <w:lang w:val="en-GB"/>
        </w:rPr>
        <w:t xml:space="preserve"> or investigator appointed by them</w:t>
      </w:r>
      <w:r>
        <w:rPr>
          <w:lang w:val="en-GB"/>
        </w:rPr>
        <w:t xml:space="preserve"> is unable to meet this deadline, they will provide the complainant with an update and revised response date.</w:t>
      </w:r>
    </w:p>
    <w:p w14:paraId="509BA0B2" w14:textId="77777777" w:rsidR="00A214FD" w:rsidRPr="00F8542E" w:rsidRDefault="00A214FD" w:rsidP="00F74707">
      <w:pPr>
        <w:rPr>
          <w:lang w:val="en-GB"/>
        </w:rPr>
      </w:pPr>
      <w:r>
        <w:rPr>
          <w:lang w:val="en-GB"/>
        </w:rPr>
        <w:t>The response will detail any actions taken to investigate the complaint and provide a full explanation of the decision made and the reason(s) for it. Where appropriate, it will include details of actions to be taken to resolve the complaint.</w:t>
      </w:r>
      <w:r w:rsidR="00B40165">
        <w:rPr>
          <w:lang w:val="en-GB"/>
        </w:rPr>
        <w:t xml:space="preserve"> </w:t>
      </w:r>
      <w:r w:rsidR="00B40165" w:rsidRPr="00B40165">
        <w:rPr>
          <w:lang w:val="en-GB"/>
        </w:rPr>
        <w:t xml:space="preserve">If any action is to be taken against a member of staff, to protect the rights of the staff concerned, the phrase ’Appropriate action has or will be taken’ </w:t>
      </w:r>
      <w:r w:rsidR="00B40165">
        <w:rPr>
          <w:lang w:val="en-GB"/>
        </w:rPr>
        <w:t>will</w:t>
      </w:r>
      <w:r w:rsidR="00B40165" w:rsidRPr="00B40165">
        <w:rPr>
          <w:lang w:val="en-GB"/>
        </w:rPr>
        <w:t xml:space="preserve"> be</w:t>
      </w:r>
      <w:r w:rsidR="00B40165">
        <w:rPr>
          <w:lang w:val="en-GB"/>
        </w:rPr>
        <w:t xml:space="preserve"> used.</w:t>
      </w:r>
    </w:p>
    <w:p w14:paraId="7D70A227" w14:textId="77777777" w:rsidR="00F74707" w:rsidRPr="00F8542E" w:rsidRDefault="00B40165" w:rsidP="00F74707">
      <w:pPr>
        <w:rPr>
          <w:lang w:val="en-GB"/>
        </w:rPr>
      </w:pPr>
      <w:r w:rsidRPr="00B40165">
        <w:rPr>
          <w:lang w:val="en-GB"/>
        </w:rPr>
        <w:t>The complainant will be advised that</w:t>
      </w:r>
      <w:r>
        <w:rPr>
          <w:lang w:val="en-GB"/>
        </w:rPr>
        <w:t xml:space="preserve">, if they are not satisfied with the response and </w:t>
      </w:r>
      <w:r w:rsidRPr="00B40165">
        <w:rPr>
          <w:lang w:val="en-GB"/>
        </w:rPr>
        <w:t>they wish to take the complaint further</w:t>
      </w:r>
      <w:r>
        <w:rPr>
          <w:lang w:val="en-GB"/>
        </w:rPr>
        <w:t xml:space="preserve">, then </w:t>
      </w:r>
      <w:r w:rsidRPr="00B40165">
        <w:rPr>
          <w:lang w:val="en-GB"/>
        </w:rPr>
        <w:t xml:space="preserve">they should notify the </w:t>
      </w:r>
      <w:r w:rsidR="008D4342">
        <w:rPr>
          <w:lang w:val="en-GB"/>
        </w:rPr>
        <w:t>clerk to the local academy committee</w:t>
      </w:r>
      <w:r w:rsidRPr="00B40165">
        <w:rPr>
          <w:lang w:val="en-GB"/>
        </w:rPr>
        <w:t xml:space="preserve"> within 10 school working days of receiving the outcome</w:t>
      </w:r>
      <w:r w:rsidR="008D4342">
        <w:rPr>
          <w:lang w:val="en-GB"/>
        </w:rPr>
        <w:t xml:space="preserve">. </w:t>
      </w:r>
    </w:p>
    <w:p w14:paraId="6509BC09" w14:textId="77777777" w:rsidR="008F688C" w:rsidRDefault="00C771C5" w:rsidP="00C771C5">
      <w:pPr>
        <w:pStyle w:val="Subhead2"/>
      </w:pPr>
      <w:bookmarkStart w:id="14" w:name="_Toc528569675"/>
      <w:r>
        <w:lastRenderedPageBreak/>
        <w:t>6.3</w:t>
      </w:r>
      <w:r w:rsidR="008F688C" w:rsidRPr="00B42645">
        <w:t xml:space="preserve"> Stage 3: </w:t>
      </w:r>
      <w:bookmarkEnd w:id="14"/>
      <w:r>
        <w:t xml:space="preserve">review panel </w:t>
      </w:r>
    </w:p>
    <w:p w14:paraId="417F8780" w14:textId="77777777" w:rsidR="00C771C5" w:rsidRPr="00C771C5" w:rsidRDefault="00C771C5" w:rsidP="00C771C5">
      <w:pPr>
        <w:rPr>
          <w:b/>
          <w:lang w:val="en-GB"/>
        </w:rPr>
      </w:pPr>
      <w:r>
        <w:rPr>
          <w:b/>
          <w:lang w:val="en-GB"/>
        </w:rPr>
        <w:t>Convening the panel</w:t>
      </w:r>
    </w:p>
    <w:p w14:paraId="547E185C" w14:textId="77777777" w:rsidR="008F688C" w:rsidRPr="00B42645" w:rsidRDefault="008F688C" w:rsidP="00F45A0E">
      <w:pPr>
        <w:pStyle w:val="1bodycopy10pt"/>
      </w:pPr>
      <w:r w:rsidRPr="00B42645">
        <w:t xml:space="preserve">Complaints will be escalated to the panel hearing stage if the complainant is not satisfied with the response to the </w:t>
      </w:r>
      <w:r w:rsidR="00105A95">
        <w:t>complaint at the second, formal</w:t>
      </w:r>
      <w:r w:rsidRPr="00B42645">
        <w:t xml:space="preserve"> stage.</w:t>
      </w:r>
    </w:p>
    <w:p w14:paraId="0479599E" w14:textId="0C57F870" w:rsidR="008F688C" w:rsidRDefault="008F688C" w:rsidP="00F45A0E">
      <w:pPr>
        <w:pStyle w:val="1bodycopy10pt"/>
      </w:pPr>
      <w:r w:rsidRPr="00B42645">
        <w:t>The panel will be appointed by or on behalf of the trust and must consist of at least 3 people who were not directly involved in the matters detail</w:t>
      </w:r>
      <w:r>
        <w:t>ed</w:t>
      </w:r>
      <w:r w:rsidRPr="00B42645">
        <w:t xml:space="preserve"> in the complaint. At least 1 panel member must be </w:t>
      </w:r>
      <w:r w:rsidR="00601F2B">
        <w:t>a governor from a different school in the Trust</w:t>
      </w:r>
      <w:r w:rsidR="00C771C5">
        <w:t xml:space="preserve">. </w:t>
      </w:r>
      <w:r w:rsidRPr="00B42645">
        <w:t xml:space="preserve">The panel cannot be made up solely of local </w:t>
      </w:r>
      <w:r w:rsidR="008472DA">
        <w:t>academy committee</w:t>
      </w:r>
      <w:r w:rsidR="003F7554" w:rsidRPr="00B42645">
        <w:t xml:space="preserve"> </w:t>
      </w:r>
      <w:r w:rsidRPr="00B42645">
        <w:t>members, as they are not independent of the management and running of the school.</w:t>
      </w:r>
    </w:p>
    <w:p w14:paraId="3E6FADDB" w14:textId="2B6CD681" w:rsidR="00EF02AA" w:rsidRDefault="00EF02AA" w:rsidP="00EF02AA">
      <w:pPr>
        <w:rPr>
          <w:lang w:val="en-GB"/>
        </w:rPr>
      </w:pPr>
      <w:r>
        <w:rPr>
          <w:lang w:val="en-GB"/>
        </w:rPr>
        <w:t>If the complaint is</w:t>
      </w:r>
      <w:r w:rsidR="00601F2B">
        <w:rPr>
          <w:lang w:val="en-GB"/>
        </w:rPr>
        <w:t xml:space="preserve"> about</w:t>
      </w:r>
      <w:r>
        <w:rPr>
          <w:lang w:val="en-GB"/>
        </w:rPr>
        <w:t>:</w:t>
      </w:r>
    </w:p>
    <w:p w14:paraId="5D6D91E2" w14:textId="096DDB8C" w:rsidR="00EF02AA" w:rsidRDefault="00EF02AA" w:rsidP="00EF02AA">
      <w:pPr>
        <w:pStyle w:val="4Bulletedcopyblue"/>
        <w:numPr>
          <w:ilvl w:val="0"/>
          <w:numId w:val="9"/>
        </w:numPr>
        <w:rPr>
          <w:lang w:val="en-GB"/>
        </w:rPr>
      </w:pPr>
      <w:r>
        <w:rPr>
          <w:lang w:val="en-GB"/>
        </w:rPr>
        <w:t>Jointly the chair and vice-chair or</w:t>
      </w:r>
    </w:p>
    <w:p w14:paraId="4F827772" w14:textId="77777777" w:rsidR="00EF02AA" w:rsidRDefault="00EF02AA" w:rsidP="00EF02AA">
      <w:pPr>
        <w:pStyle w:val="4Bulletedcopyblue"/>
        <w:numPr>
          <w:ilvl w:val="0"/>
          <w:numId w:val="9"/>
        </w:numPr>
        <w:rPr>
          <w:lang w:val="en-GB"/>
        </w:rPr>
      </w:pPr>
      <w:r>
        <w:rPr>
          <w:lang w:val="en-GB"/>
        </w:rPr>
        <w:t xml:space="preserve">The entire local </w:t>
      </w:r>
      <w:r w:rsidR="008472DA">
        <w:rPr>
          <w:lang w:val="en-GB"/>
        </w:rPr>
        <w:t>academy committee</w:t>
      </w:r>
      <w:r>
        <w:rPr>
          <w:lang w:val="en-GB"/>
        </w:rPr>
        <w:t xml:space="preserve"> or</w:t>
      </w:r>
    </w:p>
    <w:p w14:paraId="5B2D4347" w14:textId="77777777" w:rsidR="00EF02AA" w:rsidRDefault="00EF02AA" w:rsidP="00EF02AA">
      <w:pPr>
        <w:pStyle w:val="4Bulletedcopyblue"/>
        <w:numPr>
          <w:ilvl w:val="0"/>
          <w:numId w:val="9"/>
        </w:numPr>
        <w:rPr>
          <w:lang w:val="en-GB"/>
        </w:rPr>
      </w:pPr>
      <w:r>
        <w:rPr>
          <w:lang w:val="en-GB"/>
        </w:rPr>
        <w:t xml:space="preserve">The majority of the local </w:t>
      </w:r>
      <w:r w:rsidR="008472DA">
        <w:rPr>
          <w:lang w:val="en-GB"/>
        </w:rPr>
        <w:t>academy committee</w:t>
      </w:r>
    </w:p>
    <w:p w14:paraId="727AE616" w14:textId="77777777" w:rsidR="00EF02AA" w:rsidRPr="00B42645" w:rsidRDefault="00EF02AA" w:rsidP="00F45A0E">
      <w:pPr>
        <w:pStyle w:val="1bodycopy10pt"/>
      </w:pPr>
      <w:r>
        <w:t xml:space="preserve">The panel will be made up of </w:t>
      </w:r>
      <w:r w:rsidR="00F6477A">
        <w:t>directors</w:t>
      </w:r>
      <w:r>
        <w:t xml:space="preserve"> and an independent panel member. </w:t>
      </w:r>
    </w:p>
    <w:p w14:paraId="6FD9DE63" w14:textId="77777777" w:rsidR="008F688C" w:rsidRPr="00F45A0E" w:rsidRDefault="008F688C" w:rsidP="00F45A0E">
      <w:pPr>
        <w:pStyle w:val="1bodycopy10pt"/>
      </w:pPr>
      <w:r w:rsidRPr="00F45A0E">
        <w:t xml:space="preserve">The panel will have access to the existing record of the complaint’s progress (see section </w:t>
      </w:r>
      <w:r w:rsidR="00C771C5">
        <w:t>10</w:t>
      </w:r>
      <w:r w:rsidRPr="00F45A0E">
        <w:t xml:space="preserve">). </w:t>
      </w:r>
    </w:p>
    <w:p w14:paraId="14357AAC" w14:textId="77777777" w:rsidR="00C771C5" w:rsidRPr="00F8542E" w:rsidRDefault="00C771C5" w:rsidP="00C771C5">
      <w:pPr>
        <w:rPr>
          <w:lang w:val="en-GB"/>
        </w:rPr>
      </w:pPr>
      <w:r w:rsidRPr="00F8542E">
        <w:rPr>
          <w:lang w:val="en-GB"/>
        </w:rPr>
        <w:t>The complainant must have reasonable notice of the date of the review panel. The clerk will aim to find a date within</w:t>
      </w:r>
      <w:r w:rsidR="007264B4">
        <w:rPr>
          <w:lang w:val="en-GB"/>
        </w:rPr>
        <w:t xml:space="preserve"> twenty</w:t>
      </w:r>
      <w:r w:rsidRPr="00F8542E">
        <w:rPr>
          <w:rFonts w:cs="Arial"/>
          <w:lang w:val="en-GB"/>
        </w:rPr>
        <w:t xml:space="preserve"> school days</w:t>
      </w:r>
      <w:r w:rsidRPr="00F8542E">
        <w:rPr>
          <w:lang w:val="en-GB"/>
        </w:rPr>
        <w:t xml:space="preserve"> of the request, where possible.</w:t>
      </w:r>
    </w:p>
    <w:p w14:paraId="62AFD1F4" w14:textId="77777777" w:rsidR="00C771C5" w:rsidRPr="00F8542E" w:rsidRDefault="00C771C5" w:rsidP="00C771C5">
      <w:pPr>
        <w:rPr>
          <w:lang w:val="en-GB"/>
        </w:rPr>
      </w:pPr>
      <w:r w:rsidRPr="00F8542E">
        <w:rPr>
          <w:lang w:val="en-GB"/>
        </w:rPr>
        <w:t xml:space="preserve">If the complainant rejects the offer of 3 proposed dates without good reason, the clerk will set a date. The hearing will go ahead using written submissions from both parties. </w:t>
      </w:r>
    </w:p>
    <w:p w14:paraId="0E1663B2" w14:textId="77777777" w:rsidR="00C771C5" w:rsidRDefault="00C771C5" w:rsidP="00C771C5">
      <w:pPr>
        <w:rPr>
          <w:rFonts w:cs="Arial"/>
          <w:lang w:val="en-GB"/>
        </w:rPr>
      </w:pPr>
      <w:r w:rsidRPr="00F8542E">
        <w:rPr>
          <w:rFonts w:cs="Arial"/>
          <w:lang w:val="en-GB"/>
        </w:rPr>
        <w:t xml:space="preserve">Any written material will be circulated to all parties at least </w:t>
      </w:r>
      <w:r w:rsidR="007264B4">
        <w:rPr>
          <w:rFonts w:cs="Arial"/>
          <w:lang w:val="en-GB"/>
        </w:rPr>
        <w:t>five</w:t>
      </w:r>
      <w:r w:rsidRPr="00F8542E">
        <w:rPr>
          <w:rFonts w:cs="Arial"/>
          <w:lang w:val="en-GB"/>
        </w:rPr>
        <w:t xml:space="preserve"> school days before the date of the meeting. </w:t>
      </w:r>
    </w:p>
    <w:p w14:paraId="0BFB6647" w14:textId="77777777" w:rsidR="00C771C5" w:rsidRPr="00BB33B3" w:rsidRDefault="00BB33B3" w:rsidP="00BB33B3">
      <w:pPr>
        <w:rPr>
          <w:b/>
          <w:lang w:val="en-GB"/>
        </w:rPr>
      </w:pPr>
      <w:r w:rsidRPr="00F8542E">
        <w:rPr>
          <w:rFonts w:cs="Arial"/>
          <w:b/>
          <w:lang w:val="en-GB"/>
        </w:rPr>
        <w:t>At the meeting</w:t>
      </w:r>
    </w:p>
    <w:p w14:paraId="468F77A0" w14:textId="77777777" w:rsidR="002170C6" w:rsidRDefault="002170C6" w:rsidP="00BB33B3">
      <w:pPr>
        <w:pStyle w:val="1bodycopy10pt"/>
      </w:pPr>
      <w:bookmarkStart w:id="15" w:name="_Toc528569676"/>
      <w:r w:rsidRPr="002170C6">
        <w:t xml:space="preserve">At the review panel meeting, the complainant and representatives from the school, as appropriate, will be present. </w:t>
      </w:r>
    </w:p>
    <w:p w14:paraId="08ED1A0F" w14:textId="77777777" w:rsidR="002170C6" w:rsidRDefault="002170C6" w:rsidP="002170C6">
      <w:pPr>
        <w:pStyle w:val="1bodycopy10pt"/>
      </w:pPr>
      <w:r>
        <w:t xml:space="preserve">The complainant must be allowed to attend the panel hearing and be accompanied if they wish. </w:t>
      </w:r>
      <w:bookmarkStart w:id="16" w:name="_Hlk104478914"/>
      <w:r>
        <w:t>The school may need to refuse a request for a particular individual to attend any such meeting – for example, if there is a conflict of interest. In this case, the school will notify the complainant as soon as they are aware, so that the complainant has the opportunity to arrange alternative accompaniment.</w:t>
      </w:r>
    </w:p>
    <w:bookmarkEnd w:id="16"/>
    <w:p w14:paraId="0B0D5844" w14:textId="77777777" w:rsidR="002170C6" w:rsidRDefault="002170C6" w:rsidP="002170C6">
      <w:pPr>
        <w:pStyle w:val="1bodycopy10pt"/>
      </w:pPr>
      <w:r>
        <w:t xml:space="preserve">If a school employee is called as a witness in a complaint meeting, they may be supported by their union if they wish. </w:t>
      </w:r>
    </w:p>
    <w:p w14:paraId="19FFDFA1" w14:textId="77777777" w:rsidR="00BB33B3" w:rsidRDefault="00BB33B3" w:rsidP="002170C6">
      <w:pPr>
        <w:pStyle w:val="1bodycopy10pt"/>
      </w:pPr>
      <w:r>
        <w:t>The meeting will be held in private. Electronic recordings of meetings or conversations are not normally permitted unless a complainant’s own disability or special needs require it. Prior knowledge and consent of all parties attending will be sought before meetings or conversations take place. Consent will be recorded in any minutes taken.</w:t>
      </w:r>
    </w:p>
    <w:p w14:paraId="0832DC70" w14:textId="77777777" w:rsidR="00993D90" w:rsidRDefault="00993D90" w:rsidP="00993D90">
      <w:pPr>
        <w:pStyle w:val="1bodycopy10pt"/>
      </w:pPr>
      <w:r>
        <w:t>The aim of the meeting will be to resolve the complaint and to achieve reconciliation between the school and the complainant. However, it has to be recognised that sometimes it may only be possible to establish facts and make recommendations which will satisfy the complainant that his or her complaint has at least been taken seriously.</w:t>
      </w:r>
    </w:p>
    <w:p w14:paraId="223F69F7" w14:textId="77777777" w:rsidR="00993D90" w:rsidRDefault="00993D90" w:rsidP="00993D90">
      <w:pPr>
        <w:pStyle w:val="1bodycopy10pt"/>
      </w:pPr>
      <w:r>
        <w:t xml:space="preserve">The panel should remember that the complainant may be unused to dealing with groups of people in formal situations and that the </w:t>
      </w:r>
      <w:r w:rsidR="002170C6">
        <w:t>meeting may be difficult for all concerned</w:t>
      </w:r>
      <w:r>
        <w:t>. It is therefore recommended that the Chair of the Committee ensures that the proceedings are as informal as the situation allows.</w:t>
      </w:r>
    </w:p>
    <w:p w14:paraId="75D0E1D3" w14:textId="77777777" w:rsidR="00BB33B3" w:rsidRPr="00F8542E" w:rsidRDefault="00BB33B3" w:rsidP="00BB33B3">
      <w:pPr>
        <w:rPr>
          <w:lang w:val="en-GB"/>
        </w:rPr>
      </w:pPr>
      <w:r w:rsidRPr="00F8542E">
        <w:rPr>
          <w:lang w:val="en-GB"/>
        </w:rPr>
        <w:t xml:space="preserve">At the meeting, each individual will have the opportunity to give statements and present their evidence, and witnesses will be called, as appropriate, to present their evidence. </w:t>
      </w:r>
    </w:p>
    <w:p w14:paraId="69744539" w14:textId="77777777" w:rsidR="00BB33B3" w:rsidRPr="00F8542E" w:rsidRDefault="00BB33B3" w:rsidP="00BB33B3">
      <w:pPr>
        <w:rPr>
          <w:lang w:val="en-GB"/>
        </w:rPr>
      </w:pPr>
      <w:r w:rsidRPr="00F8542E">
        <w:rPr>
          <w:lang w:val="en-GB"/>
        </w:rPr>
        <w:t xml:space="preserve">The panel, the complainant and the school representative(s) will be given the chance to ask and reply to questions. Once the complainant and school representative(s) have presented their cases, they will be asked to leave and evidence will then be considered. </w:t>
      </w:r>
    </w:p>
    <w:p w14:paraId="2C90995D" w14:textId="77777777" w:rsidR="00BB33B3" w:rsidRDefault="00BB33B3" w:rsidP="00BB33B3">
      <w:pPr>
        <w:rPr>
          <w:lang w:val="en-GB"/>
        </w:rPr>
      </w:pPr>
      <w:r w:rsidRPr="00F8542E">
        <w:rPr>
          <w:lang w:val="en-GB"/>
        </w:rPr>
        <w:t xml:space="preserve">The panel will then put together its findings and recommendations from the case. The panel will also provide copies of the minutes of the hearing and the findings and recommendations to the complainant and, where </w:t>
      </w:r>
      <w:r w:rsidRPr="00F8542E">
        <w:rPr>
          <w:lang w:val="en-GB"/>
        </w:rPr>
        <w:lastRenderedPageBreak/>
        <w:t xml:space="preserve">relevant, the individual who is the subject of the complaint, and make a copy available for inspection by the </w:t>
      </w:r>
      <w:r>
        <w:rPr>
          <w:lang w:val="en-GB"/>
        </w:rPr>
        <w:t xml:space="preserve">trust </w:t>
      </w:r>
      <w:r w:rsidRPr="00F8542E">
        <w:rPr>
          <w:lang w:val="en-GB"/>
        </w:rPr>
        <w:t>and headteacher.</w:t>
      </w:r>
    </w:p>
    <w:p w14:paraId="42584FB7" w14:textId="77777777" w:rsidR="00BB33B3" w:rsidRPr="00F8542E" w:rsidRDefault="00BB33B3" w:rsidP="00BB33B3">
      <w:pPr>
        <w:rPr>
          <w:b/>
          <w:lang w:val="en-GB"/>
        </w:rPr>
      </w:pPr>
      <w:r w:rsidRPr="00F8542E">
        <w:rPr>
          <w:b/>
          <w:lang w:val="en-GB"/>
        </w:rPr>
        <w:t>The outcome</w:t>
      </w:r>
    </w:p>
    <w:p w14:paraId="50F6EB88" w14:textId="77777777" w:rsidR="00BB33B3" w:rsidRPr="00F8542E" w:rsidRDefault="00BB33B3" w:rsidP="00BB33B3">
      <w:pPr>
        <w:rPr>
          <w:lang w:val="en-GB"/>
        </w:rPr>
      </w:pPr>
      <w:r w:rsidRPr="00F8542E">
        <w:rPr>
          <w:lang w:val="en-GB"/>
        </w:rPr>
        <w:t>The committee can:</w:t>
      </w:r>
    </w:p>
    <w:p w14:paraId="2BB6A842" w14:textId="77777777" w:rsidR="00BB33B3" w:rsidRPr="00F8542E" w:rsidRDefault="00BB33B3" w:rsidP="00BB33B3">
      <w:pPr>
        <w:pStyle w:val="4Bulletedcopyblue"/>
        <w:numPr>
          <w:ilvl w:val="0"/>
          <w:numId w:val="9"/>
        </w:numPr>
        <w:rPr>
          <w:lang w:val="en-GB"/>
        </w:rPr>
      </w:pPr>
      <w:r w:rsidRPr="00F8542E">
        <w:rPr>
          <w:lang w:val="en-GB"/>
        </w:rPr>
        <w:t>Uphold the complaint, in whole or in part</w:t>
      </w:r>
    </w:p>
    <w:p w14:paraId="1961BC61" w14:textId="77777777" w:rsidR="00BB33B3" w:rsidRPr="00F8542E" w:rsidRDefault="00BB33B3" w:rsidP="00BB33B3">
      <w:pPr>
        <w:pStyle w:val="4Bulletedcopyblue"/>
        <w:numPr>
          <w:ilvl w:val="0"/>
          <w:numId w:val="9"/>
        </w:numPr>
        <w:rPr>
          <w:lang w:val="en-GB"/>
        </w:rPr>
      </w:pPr>
      <w:r w:rsidRPr="00F8542E">
        <w:rPr>
          <w:lang w:val="en-GB"/>
        </w:rPr>
        <w:t>Dismiss the complaint, in whole or in part</w:t>
      </w:r>
    </w:p>
    <w:p w14:paraId="558484E4" w14:textId="77777777" w:rsidR="00BB33B3" w:rsidRPr="00F8542E" w:rsidRDefault="00BB33B3" w:rsidP="00BB33B3">
      <w:pPr>
        <w:rPr>
          <w:lang w:val="en-GB"/>
        </w:rPr>
      </w:pPr>
      <w:r w:rsidRPr="00F8542E">
        <w:rPr>
          <w:lang w:val="en-GB"/>
        </w:rPr>
        <w:t>If the complaint is upheld, the committee will:</w:t>
      </w:r>
    </w:p>
    <w:p w14:paraId="57EB0CBF" w14:textId="77777777" w:rsidR="00BB33B3" w:rsidRPr="00F8542E" w:rsidRDefault="00BB33B3" w:rsidP="00BB33B3">
      <w:pPr>
        <w:pStyle w:val="4Bulletedcopyblue"/>
        <w:numPr>
          <w:ilvl w:val="0"/>
          <w:numId w:val="9"/>
        </w:numPr>
        <w:rPr>
          <w:lang w:val="en-GB"/>
        </w:rPr>
      </w:pPr>
      <w:r w:rsidRPr="00F8542E">
        <w:rPr>
          <w:lang w:val="en-GB"/>
        </w:rPr>
        <w:t>Decide the appropriate action to resolve the complaint</w:t>
      </w:r>
      <w:r w:rsidR="00D25BCA">
        <w:rPr>
          <w:lang w:val="en-GB"/>
        </w:rPr>
        <w:t xml:space="preserve">. </w:t>
      </w:r>
      <w:r w:rsidR="00D25BCA" w:rsidRPr="00D25BCA">
        <w:rPr>
          <w:lang w:val="en-GB"/>
        </w:rPr>
        <w:t xml:space="preserve">If any action is to be taken against a member of staff, to protect the rights of the staff concerned, only the phrase ’Appropriate action has or will be taken’ </w:t>
      </w:r>
      <w:r w:rsidR="00D25BCA">
        <w:rPr>
          <w:lang w:val="en-GB"/>
        </w:rPr>
        <w:t>will</w:t>
      </w:r>
      <w:r w:rsidR="00D25BCA" w:rsidRPr="00D25BCA">
        <w:rPr>
          <w:lang w:val="en-GB"/>
        </w:rPr>
        <w:t xml:space="preserve"> be used.</w:t>
      </w:r>
    </w:p>
    <w:p w14:paraId="6F54E722" w14:textId="77777777" w:rsidR="00BB33B3" w:rsidRPr="00F8542E" w:rsidRDefault="00BB33B3" w:rsidP="00BB33B3">
      <w:pPr>
        <w:pStyle w:val="4Bulletedcopyblue"/>
        <w:numPr>
          <w:ilvl w:val="0"/>
          <w:numId w:val="9"/>
        </w:numPr>
        <w:rPr>
          <w:lang w:val="en-GB"/>
        </w:rPr>
      </w:pPr>
      <w:r w:rsidRPr="00F8542E">
        <w:rPr>
          <w:lang w:val="en-GB"/>
        </w:rPr>
        <w:t xml:space="preserve">Where appropriate, </w:t>
      </w:r>
      <w:r w:rsidR="00D25BCA">
        <w:rPr>
          <w:lang w:val="en-GB"/>
        </w:rPr>
        <w:t xml:space="preserve">the panel may </w:t>
      </w:r>
      <w:r w:rsidRPr="00F8542E">
        <w:rPr>
          <w:lang w:val="en-GB"/>
        </w:rPr>
        <w:t>recommend changes to the school’s systems or procedures to prevent similar issues in the future</w:t>
      </w:r>
    </w:p>
    <w:p w14:paraId="2733E4D6" w14:textId="77777777" w:rsidR="007300B8" w:rsidRDefault="00BB33B3" w:rsidP="007300B8">
      <w:pPr>
        <w:rPr>
          <w:lang w:val="en-GB"/>
        </w:rPr>
      </w:pPr>
      <w:r w:rsidRPr="00F8542E">
        <w:rPr>
          <w:lang w:val="en-GB"/>
        </w:rPr>
        <w:t xml:space="preserve">The school will inform those involved of the decision in writing within </w:t>
      </w:r>
      <w:r w:rsidR="002170C6">
        <w:rPr>
          <w:lang w:val="en-GB"/>
        </w:rPr>
        <w:t>ten</w:t>
      </w:r>
      <w:r w:rsidRPr="00F8542E">
        <w:rPr>
          <w:lang w:val="en-GB"/>
        </w:rPr>
        <w:t xml:space="preserve"> </w:t>
      </w:r>
      <w:r>
        <w:rPr>
          <w:lang w:val="en-GB"/>
        </w:rPr>
        <w:t xml:space="preserve">school days. </w:t>
      </w:r>
    </w:p>
    <w:p w14:paraId="0CDEA55C" w14:textId="77777777" w:rsidR="007300B8" w:rsidRDefault="001863DF" w:rsidP="001863DF">
      <w:pPr>
        <w:pStyle w:val="Subhead2"/>
        <w:rPr>
          <w:lang w:val="en-GB"/>
        </w:rPr>
      </w:pPr>
      <w:r>
        <w:rPr>
          <w:lang w:val="en-GB"/>
        </w:rPr>
        <w:t>6.4 Stage 4: review by the trust board</w:t>
      </w:r>
    </w:p>
    <w:p w14:paraId="547A7610" w14:textId="77777777" w:rsidR="001863DF" w:rsidRPr="00B42645" w:rsidRDefault="001863DF" w:rsidP="001863DF">
      <w:pPr>
        <w:pStyle w:val="1bodycopy10pt"/>
      </w:pPr>
      <w:r w:rsidRPr="00B42645">
        <w:t>Where the school-based complaints procedure has been completed, and the complainant does not feel their complaint has been addressed to their satisfaction, they may contact the trust in writing to request a review of the complaint investigation.</w:t>
      </w:r>
    </w:p>
    <w:p w14:paraId="79103420" w14:textId="77777777" w:rsidR="001863DF" w:rsidRPr="00F45A0E" w:rsidRDefault="001863DF" w:rsidP="001863DF">
      <w:pPr>
        <w:pStyle w:val="1bodycopy10pt"/>
      </w:pPr>
      <w:r w:rsidRPr="00F45A0E">
        <w:t>They can do this by:</w:t>
      </w:r>
    </w:p>
    <w:p w14:paraId="7DACBA8A" w14:textId="77777777" w:rsidR="001863DF" w:rsidRPr="00B42645" w:rsidRDefault="001863DF" w:rsidP="001863DF">
      <w:pPr>
        <w:pStyle w:val="4Bulletedcopyblue"/>
        <w:numPr>
          <w:ilvl w:val="0"/>
          <w:numId w:val="9"/>
        </w:numPr>
        <w:rPr>
          <w:rFonts w:cs="Times New Roman"/>
          <w:szCs w:val="24"/>
        </w:rPr>
      </w:pPr>
      <w:r w:rsidRPr="00B42645">
        <w:rPr>
          <w:rFonts w:cs="Times New Roman"/>
          <w:szCs w:val="24"/>
        </w:rPr>
        <w:t xml:space="preserve">Email: </w:t>
      </w:r>
      <w:r w:rsidR="00F138F3" w:rsidRPr="00F138F3">
        <w:t xml:space="preserve">Via the contact form on the </w:t>
      </w:r>
      <w:r w:rsidR="00F138F3">
        <w:t xml:space="preserve">trust website </w:t>
      </w:r>
      <w:hyperlink r:id="rId16" w:history="1">
        <w:r w:rsidR="00F138F3" w:rsidRPr="00F7091E">
          <w:rPr>
            <w:rStyle w:val="Hyperlink"/>
          </w:rPr>
          <w:t>https://www.stclarecmat.org.uk/contact-us/</w:t>
        </w:r>
      </w:hyperlink>
      <w:r w:rsidR="00F138F3">
        <w:t xml:space="preserve"> </w:t>
      </w:r>
    </w:p>
    <w:p w14:paraId="667D3757" w14:textId="77777777" w:rsidR="00F138F3" w:rsidRDefault="001863DF" w:rsidP="00100CEE">
      <w:pPr>
        <w:pStyle w:val="4Bulletedcopyblue"/>
        <w:numPr>
          <w:ilvl w:val="0"/>
          <w:numId w:val="9"/>
        </w:numPr>
      </w:pPr>
      <w:r w:rsidRPr="00B42645">
        <w:rPr>
          <w:rFonts w:cs="Times New Roman"/>
          <w:szCs w:val="24"/>
        </w:rPr>
        <w:t xml:space="preserve">Post: </w:t>
      </w:r>
      <w:r w:rsidR="00F138F3">
        <w:rPr>
          <w:rFonts w:cs="Times New Roman"/>
          <w:szCs w:val="24"/>
        </w:rPr>
        <w:tab/>
      </w:r>
      <w:r w:rsidR="00F138F3" w:rsidRPr="00F138F3">
        <w:t>St Clare Catholic Multi Academy Trust</w:t>
      </w:r>
    </w:p>
    <w:p w14:paraId="6CC10481" w14:textId="77777777" w:rsidR="00F138F3" w:rsidRDefault="00F138F3" w:rsidP="00F138F3">
      <w:pPr>
        <w:pStyle w:val="4Bulletedcopyblue"/>
        <w:numPr>
          <w:ilvl w:val="0"/>
          <w:numId w:val="0"/>
        </w:numPr>
        <w:ind w:left="1060" w:firstLine="380"/>
      </w:pPr>
      <w:r w:rsidRPr="00F138F3">
        <w:t>Hallam Pastoral Centre</w:t>
      </w:r>
    </w:p>
    <w:p w14:paraId="43D6CB63" w14:textId="77777777" w:rsidR="00F138F3" w:rsidRDefault="00F138F3" w:rsidP="00F138F3">
      <w:pPr>
        <w:pStyle w:val="4Bulletedcopyblue"/>
        <w:numPr>
          <w:ilvl w:val="0"/>
          <w:numId w:val="0"/>
        </w:numPr>
        <w:ind w:left="1060" w:firstLine="380"/>
      </w:pPr>
      <w:r w:rsidRPr="00F138F3">
        <w:t>St Charles Street</w:t>
      </w:r>
    </w:p>
    <w:p w14:paraId="22457EFE" w14:textId="77777777" w:rsidR="00F138F3" w:rsidRDefault="00F138F3" w:rsidP="00F138F3">
      <w:pPr>
        <w:pStyle w:val="4Bulletedcopyblue"/>
        <w:numPr>
          <w:ilvl w:val="0"/>
          <w:numId w:val="0"/>
        </w:numPr>
        <w:ind w:left="1060" w:firstLine="380"/>
      </w:pPr>
      <w:r w:rsidRPr="00F138F3">
        <w:t>Sheffield</w:t>
      </w:r>
    </w:p>
    <w:p w14:paraId="5F258A92" w14:textId="77777777" w:rsidR="00F138F3" w:rsidRDefault="00F138F3" w:rsidP="00F138F3">
      <w:pPr>
        <w:pStyle w:val="4Bulletedcopyblue"/>
        <w:numPr>
          <w:ilvl w:val="0"/>
          <w:numId w:val="0"/>
        </w:numPr>
        <w:ind w:left="1060" w:firstLine="380"/>
      </w:pPr>
      <w:r w:rsidRPr="00F138F3">
        <w:t xml:space="preserve">S9 3WU </w:t>
      </w:r>
    </w:p>
    <w:p w14:paraId="3E41FB00" w14:textId="77777777" w:rsidR="001863DF" w:rsidRPr="00B42645" w:rsidRDefault="001863DF" w:rsidP="00F138F3">
      <w:pPr>
        <w:pStyle w:val="4Bulletedcopyblue"/>
        <w:numPr>
          <w:ilvl w:val="0"/>
          <w:numId w:val="0"/>
        </w:numPr>
        <w:ind w:left="170"/>
      </w:pPr>
      <w:r w:rsidRPr="00B42645">
        <w:t>The written request should include a summary of the complaint, along with any relevant dates, times and evidence.</w:t>
      </w:r>
    </w:p>
    <w:p w14:paraId="0447016D" w14:textId="77777777" w:rsidR="001863DF" w:rsidRPr="00F45A0E" w:rsidRDefault="001863DF" w:rsidP="001863DF">
      <w:pPr>
        <w:pStyle w:val="1bodycopy10pt"/>
      </w:pPr>
      <w:r w:rsidRPr="00F45A0E">
        <w:t>The trust cannot overturn decisions on complaints made during the school’s complaints procedure. However, it can assess whether the school considered the complaint appropriately.</w:t>
      </w:r>
    </w:p>
    <w:p w14:paraId="330E5E95" w14:textId="77777777" w:rsidR="008F688C" w:rsidRPr="00B42645" w:rsidRDefault="007544D8" w:rsidP="008F688C">
      <w:pPr>
        <w:pStyle w:val="Heading1"/>
      </w:pPr>
      <w:bookmarkStart w:id="17" w:name="_Toc528569677"/>
      <w:bookmarkStart w:id="18" w:name="_Toc96955782"/>
      <w:bookmarkEnd w:id="15"/>
      <w:r>
        <w:t>7</w:t>
      </w:r>
      <w:r w:rsidR="008F688C" w:rsidRPr="008956B2">
        <w:t>. Complaints about the</w:t>
      </w:r>
      <w:r w:rsidR="00A424CF">
        <w:t xml:space="preserve"> </w:t>
      </w:r>
      <w:bookmarkEnd w:id="17"/>
      <w:r w:rsidR="007300B8">
        <w:t>tr</w:t>
      </w:r>
      <w:r w:rsidR="001863DF">
        <w:t>ust, CEO or trustees</w:t>
      </w:r>
      <w:bookmarkEnd w:id="18"/>
    </w:p>
    <w:p w14:paraId="494F4582" w14:textId="77777777" w:rsidR="008F688C" w:rsidRPr="00B42645" w:rsidRDefault="007544D8" w:rsidP="00F45A0E">
      <w:pPr>
        <w:pStyle w:val="Subhead2"/>
        <w:rPr>
          <w:lang w:val="en-GB"/>
        </w:rPr>
      </w:pPr>
      <w:r>
        <w:rPr>
          <w:lang w:val="en-GB"/>
        </w:rPr>
        <w:t xml:space="preserve">7.1 </w:t>
      </w:r>
      <w:r w:rsidR="008F688C" w:rsidRPr="00B42645">
        <w:rPr>
          <w:lang w:val="en-GB"/>
        </w:rPr>
        <w:t xml:space="preserve">Stage 1: informal </w:t>
      </w:r>
    </w:p>
    <w:p w14:paraId="012A5BBB" w14:textId="77777777" w:rsidR="007300B8" w:rsidRPr="00B42645" w:rsidRDefault="007300B8" w:rsidP="007300B8">
      <w:pPr>
        <w:pStyle w:val="1bodycopy10pt"/>
        <w:rPr>
          <w:lang w:val="en-GB"/>
        </w:rPr>
      </w:pPr>
      <w:r w:rsidRPr="00B42645">
        <w:rPr>
          <w:lang w:val="en-GB"/>
        </w:rPr>
        <w:t xml:space="preserve">We make </w:t>
      </w:r>
      <w:r>
        <w:rPr>
          <w:lang w:val="en-GB"/>
        </w:rPr>
        <w:t>every</w:t>
      </w:r>
      <w:r w:rsidRPr="00B42645">
        <w:rPr>
          <w:lang w:val="en-GB"/>
        </w:rPr>
        <w:t xml:space="preserve"> effort to address any concerns or complaints early through informal measures. </w:t>
      </w:r>
    </w:p>
    <w:p w14:paraId="510DBDB2" w14:textId="77777777" w:rsidR="007300B8" w:rsidRPr="00B42645" w:rsidRDefault="007300B8" w:rsidP="007300B8">
      <w:pPr>
        <w:pStyle w:val="1bodycopy10pt"/>
        <w:rPr>
          <w:lang w:val="en-GB"/>
        </w:rPr>
      </w:pPr>
      <w:r w:rsidRPr="00B42645">
        <w:rPr>
          <w:lang w:val="en-GB"/>
        </w:rPr>
        <w:t xml:space="preserve">The complainant should raise any concerns as soon as possible with the relevant member of the trust’s central team, or the </w:t>
      </w:r>
      <w:r>
        <w:rPr>
          <w:lang w:val="en-GB"/>
        </w:rPr>
        <w:t>c</w:t>
      </w:r>
      <w:r w:rsidRPr="00B42645">
        <w:rPr>
          <w:lang w:val="en-GB"/>
        </w:rPr>
        <w:t xml:space="preserve">hief </w:t>
      </w:r>
      <w:r>
        <w:rPr>
          <w:lang w:val="en-GB"/>
        </w:rPr>
        <w:t>e</w:t>
      </w:r>
      <w:r w:rsidRPr="00B42645">
        <w:rPr>
          <w:lang w:val="en-GB"/>
        </w:rPr>
        <w:t xml:space="preserve">xecutive </w:t>
      </w:r>
      <w:r>
        <w:rPr>
          <w:lang w:val="en-GB"/>
        </w:rPr>
        <w:t>o</w:t>
      </w:r>
      <w:r w:rsidRPr="00B42645">
        <w:rPr>
          <w:lang w:val="en-GB"/>
        </w:rPr>
        <w:t>fficer (CEO).</w:t>
      </w:r>
    </w:p>
    <w:p w14:paraId="17332850" w14:textId="77777777" w:rsidR="007300B8" w:rsidRPr="00B42645" w:rsidRDefault="007300B8" w:rsidP="007300B8">
      <w:pPr>
        <w:pStyle w:val="1bodycopy10pt"/>
        <w:rPr>
          <w:lang w:val="en-GB"/>
        </w:rPr>
      </w:pPr>
      <w:r w:rsidRPr="00B42645">
        <w:rPr>
          <w:lang w:val="en-GB"/>
        </w:rPr>
        <w:t xml:space="preserve">If the concern regards the CEO, the complainant should contact the chair of the </w:t>
      </w:r>
      <w:r w:rsidR="00F6477A">
        <w:rPr>
          <w:lang w:val="en-GB"/>
        </w:rPr>
        <w:t>trust board</w:t>
      </w:r>
      <w:r w:rsidRPr="00B42645">
        <w:rPr>
          <w:lang w:val="en-GB"/>
        </w:rPr>
        <w:t>.</w:t>
      </w:r>
    </w:p>
    <w:p w14:paraId="209E516B" w14:textId="77777777" w:rsidR="007300B8" w:rsidRDefault="007300B8" w:rsidP="007300B8">
      <w:pPr>
        <w:pStyle w:val="1bodycopy10pt"/>
        <w:rPr>
          <w:lang w:val="en-GB"/>
        </w:rPr>
      </w:pPr>
      <w:bookmarkStart w:id="19" w:name="_Hlk104478686"/>
      <w:r w:rsidRPr="00B42645">
        <w:rPr>
          <w:lang w:val="en-GB"/>
        </w:rPr>
        <w:t>If the complainant is unsure who to contact, or needs to contact the chair of the board of trustees, they should contact the trust office</w:t>
      </w:r>
      <w:r>
        <w:rPr>
          <w:lang w:val="en-GB"/>
        </w:rPr>
        <w:t xml:space="preserve"> </w:t>
      </w:r>
      <w:r w:rsidR="00814B3D">
        <w:rPr>
          <w:lang w:val="en-GB"/>
        </w:rPr>
        <w:t>by phone on 011</w:t>
      </w:r>
      <w:r w:rsidR="002D709A">
        <w:rPr>
          <w:lang w:val="en-GB"/>
        </w:rPr>
        <w:t xml:space="preserve">4 4785220 </w:t>
      </w:r>
      <w:r w:rsidR="00814B3D">
        <w:rPr>
          <w:lang w:val="en-GB"/>
        </w:rPr>
        <w:t xml:space="preserve">or via the contact form on the trust website </w:t>
      </w:r>
      <w:hyperlink r:id="rId17" w:history="1">
        <w:r w:rsidR="00814B3D" w:rsidRPr="00F7091E">
          <w:rPr>
            <w:rStyle w:val="Hyperlink"/>
            <w:lang w:val="en-GB"/>
          </w:rPr>
          <w:t>https://www.stclarecmat.org.uk/contact-us/</w:t>
        </w:r>
      </w:hyperlink>
      <w:r w:rsidR="00814B3D">
        <w:rPr>
          <w:lang w:val="en-GB"/>
        </w:rPr>
        <w:t xml:space="preserve"> </w:t>
      </w:r>
    </w:p>
    <w:bookmarkEnd w:id="19"/>
    <w:p w14:paraId="74A62CDE" w14:textId="77777777" w:rsidR="007300B8" w:rsidRPr="008956B2" w:rsidRDefault="007300B8" w:rsidP="007300B8">
      <w:pPr>
        <w:pStyle w:val="1bodycopy10pt"/>
        <w:rPr>
          <w:i/>
          <w:lang w:val="en-GB"/>
        </w:rPr>
      </w:pPr>
      <w:r w:rsidRPr="00B42645">
        <w:rPr>
          <w:lang w:val="en-GB"/>
        </w:rPr>
        <w:t xml:space="preserve">The process for responding to and investigating an informal complaint about the trust or central staff is the same as that set out in </w:t>
      </w:r>
      <w:r w:rsidRPr="008956B2">
        <w:rPr>
          <w:lang w:val="en-GB"/>
        </w:rPr>
        <w:t xml:space="preserve">section </w:t>
      </w:r>
      <w:r>
        <w:rPr>
          <w:lang w:val="en-GB"/>
        </w:rPr>
        <w:t>6</w:t>
      </w:r>
      <w:r w:rsidRPr="008956B2">
        <w:rPr>
          <w:i/>
          <w:lang w:val="en-GB"/>
        </w:rPr>
        <w:t>.</w:t>
      </w:r>
    </w:p>
    <w:p w14:paraId="261426ED" w14:textId="77777777" w:rsidR="008F688C" w:rsidRPr="00B42645" w:rsidRDefault="007544D8" w:rsidP="00F45A0E">
      <w:pPr>
        <w:pStyle w:val="Subhead2"/>
        <w:rPr>
          <w:lang w:val="en-GB"/>
        </w:rPr>
      </w:pPr>
      <w:r>
        <w:rPr>
          <w:lang w:val="en-GB"/>
        </w:rPr>
        <w:t xml:space="preserve">7.2 </w:t>
      </w:r>
      <w:r w:rsidR="008F688C" w:rsidRPr="00B42645">
        <w:rPr>
          <w:lang w:val="en-GB"/>
        </w:rPr>
        <w:t>Stage 2: formal</w:t>
      </w:r>
    </w:p>
    <w:p w14:paraId="6E2629B0" w14:textId="77777777" w:rsidR="00353552" w:rsidRDefault="008F688C" w:rsidP="00F45A0E">
      <w:pPr>
        <w:pStyle w:val="1bodycopy10pt"/>
      </w:pPr>
      <w:r w:rsidRPr="00F45A0E">
        <w:lastRenderedPageBreak/>
        <w:t xml:space="preserve">If the complaint is not resolved satisfactorily at the informal stage, the complainant </w:t>
      </w:r>
      <w:r w:rsidR="00353552">
        <w:t xml:space="preserve">should set out their complaint in writing </w:t>
      </w:r>
      <w:r w:rsidR="00353552" w:rsidRPr="00353552">
        <w:t xml:space="preserve">(by letter or email) and we ask complainants to follow this approach wherever possible. The </w:t>
      </w:r>
      <w:r w:rsidR="00353552">
        <w:t>trust</w:t>
      </w:r>
      <w:r w:rsidR="00353552" w:rsidRPr="00353552">
        <w:t xml:space="preserve"> will, however, accept complaints over the phone on in person. In this case, the person receiving the complaint will make a written record and check with the complainant that the complaint has been properly captured</w:t>
      </w:r>
      <w:r w:rsidR="00353552">
        <w:t>.</w:t>
      </w:r>
    </w:p>
    <w:p w14:paraId="491A2BBD" w14:textId="77777777" w:rsidR="00353552" w:rsidRDefault="00353552" w:rsidP="00353552">
      <w:pPr>
        <w:pStyle w:val="1bodycopy10pt"/>
        <w:rPr>
          <w:lang w:val="en-GB"/>
        </w:rPr>
      </w:pPr>
      <w:r w:rsidRPr="00B42645">
        <w:rPr>
          <w:lang w:val="en-GB"/>
        </w:rPr>
        <w:t xml:space="preserve">If the complainant is unsure who to contact, or needs to contact the chair of the </w:t>
      </w:r>
      <w:r w:rsidR="00F6477A">
        <w:rPr>
          <w:lang w:val="en-GB"/>
        </w:rPr>
        <w:t>trust board</w:t>
      </w:r>
      <w:r w:rsidRPr="00B42645">
        <w:rPr>
          <w:lang w:val="en-GB"/>
        </w:rPr>
        <w:t>, they should contact the trust office</w:t>
      </w:r>
      <w:r>
        <w:rPr>
          <w:lang w:val="en-GB"/>
        </w:rPr>
        <w:t xml:space="preserve"> </w:t>
      </w:r>
      <w:r w:rsidR="00814B3D">
        <w:rPr>
          <w:lang w:val="en-GB"/>
        </w:rPr>
        <w:t xml:space="preserve">by phone on 0114 </w:t>
      </w:r>
      <w:r w:rsidR="002B49B0">
        <w:rPr>
          <w:lang w:val="en-GB"/>
        </w:rPr>
        <w:t xml:space="preserve">4785220 </w:t>
      </w:r>
      <w:r w:rsidR="00814B3D">
        <w:rPr>
          <w:lang w:val="en-GB"/>
        </w:rPr>
        <w:t xml:space="preserve">or via the contact form on the trust website </w:t>
      </w:r>
      <w:hyperlink r:id="rId18" w:history="1">
        <w:r w:rsidR="00814B3D" w:rsidRPr="00F7091E">
          <w:rPr>
            <w:rStyle w:val="Hyperlink"/>
            <w:lang w:val="en-GB"/>
          </w:rPr>
          <w:t>https://www.stclarecmat.org.uk/contact-us/</w:t>
        </w:r>
      </w:hyperlink>
    </w:p>
    <w:p w14:paraId="0C0CD398" w14:textId="77777777" w:rsidR="008F688C" w:rsidRPr="00F45A0E" w:rsidRDefault="008F688C" w:rsidP="00F45A0E">
      <w:pPr>
        <w:pStyle w:val="1bodycopy10pt"/>
      </w:pPr>
      <w:r w:rsidRPr="00F45A0E">
        <w:t>The complainant will receive written acknowledgement of their complaint within</w:t>
      </w:r>
      <w:r w:rsidR="00353552">
        <w:t xml:space="preserve"> three</w:t>
      </w:r>
      <w:r w:rsidRPr="00F45A0E">
        <w:t xml:space="preserve"> </w:t>
      </w:r>
      <w:r w:rsidR="007300B8">
        <w:t xml:space="preserve">school </w:t>
      </w:r>
      <w:r w:rsidRPr="00F45A0E">
        <w:t>days.</w:t>
      </w:r>
    </w:p>
    <w:p w14:paraId="631E3134" w14:textId="77777777" w:rsidR="008F688C" w:rsidRPr="00F45A0E" w:rsidRDefault="008F688C" w:rsidP="00F45A0E">
      <w:pPr>
        <w:pStyle w:val="1bodycopy10pt"/>
      </w:pPr>
      <w:r w:rsidRPr="00F45A0E">
        <w:t xml:space="preserve">The investigating officer will then conduct an investigation, in line with the process set out in section </w:t>
      </w:r>
      <w:r w:rsidR="005329C9">
        <w:t>6</w:t>
      </w:r>
      <w:r w:rsidR="005D42A8" w:rsidRPr="00F45A0E">
        <w:t xml:space="preserve"> </w:t>
      </w:r>
      <w:r w:rsidRPr="00F45A0E">
        <w:t xml:space="preserve">above, providing a written response to the complainant within </w:t>
      </w:r>
      <w:r w:rsidR="00353552">
        <w:t>ten</w:t>
      </w:r>
      <w:r w:rsidRPr="00F45A0E">
        <w:t xml:space="preserve"> </w:t>
      </w:r>
      <w:r w:rsidR="007300B8">
        <w:t xml:space="preserve">school </w:t>
      </w:r>
      <w:r w:rsidRPr="00F45A0E">
        <w:t>days.</w:t>
      </w:r>
    </w:p>
    <w:p w14:paraId="18528091" w14:textId="77777777" w:rsidR="008F688C" w:rsidRDefault="007544D8" w:rsidP="00F45A0E">
      <w:pPr>
        <w:pStyle w:val="Subhead2"/>
        <w:rPr>
          <w:lang w:val="en-GB"/>
        </w:rPr>
      </w:pPr>
      <w:r>
        <w:rPr>
          <w:lang w:val="en-GB"/>
        </w:rPr>
        <w:t xml:space="preserve">7.3 Stage 3: panel hearing </w:t>
      </w:r>
    </w:p>
    <w:p w14:paraId="301B0B00" w14:textId="77777777" w:rsidR="001863DF" w:rsidRPr="001863DF" w:rsidRDefault="001863DF" w:rsidP="001863DF">
      <w:pPr>
        <w:pStyle w:val="1bodycopy10pt"/>
        <w:rPr>
          <w:b/>
          <w:lang w:val="en-GB"/>
        </w:rPr>
      </w:pPr>
      <w:r w:rsidRPr="001863DF">
        <w:rPr>
          <w:b/>
          <w:lang w:val="en-GB"/>
        </w:rPr>
        <w:t>Convening the panel</w:t>
      </w:r>
    </w:p>
    <w:p w14:paraId="1881CE0D" w14:textId="77777777" w:rsidR="008F688C" w:rsidRPr="00F45A0E" w:rsidRDefault="008F688C" w:rsidP="00F45A0E">
      <w:pPr>
        <w:pStyle w:val="1bodycopy10pt"/>
      </w:pPr>
      <w:r w:rsidRPr="00F45A0E">
        <w:t xml:space="preserve">Complaints will be escalated to the panel hearing stage if the complainant is not satisfied with the response to the </w:t>
      </w:r>
      <w:r w:rsidR="00105A95">
        <w:t>complaint at the second, formal</w:t>
      </w:r>
      <w:r w:rsidRPr="00F45A0E">
        <w:t xml:space="preserve"> stage.</w:t>
      </w:r>
    </w:p>
    <w:p w14:paraId="46CA9466" w14:textId="77777777" w:rsidR="008F688C" w:rsidRDefault="008F688C" w:rsidP="00F45A0E">
      <w:pPr>
        <w:pStyle w:val="1bodycopy10pt"/>
      </w:pPr>
      <w:r w:rsidRPr="00F45A0E">
        <w:t>A panel will be appointed by the trust, and will consist of 3 members of the board not involved in investigating the complaint in the formal stage.</w:t>
      </w:r>
    </w:p>
    <w:p w14:paraId="64ABF86D" w14:textId="77777777" w:rsidR="001863DF" w:rsidRDefault="001863DF" w:rsidP="001863DF">
      <w:pPr>
        <w:rPr>
          <w:lang w:val="en-GB"/>
        </w:rPr>
      </w:pPr>
      <w:r>
        <w:rPr>
          <w:lang w:val="en-GB"/>
        </w:rPr>
        <w:t>If the complaint is:</w:t>
      </w:r>
    </w:p>
    <w:p w14:paraId="3466529A" w14:textId="77777777" w:rsidR="001863DF" w:rsidRDefault="001863DF" w:rsidP="001863DF">
      <w:pPr>
        <w:pStyle w:val="4Bulletedcopyblue"/>
        <w:numPr>
          <w:ilvl w:val="0"/>
          <w:numId w:val="9"/>
        </w:numPr>
        <w:rPr>
          <w:lang w:val="en-GB"/>
        </w:rPr>
      </w:pPr>
      <w:r>
        <w:rPr>
          <w:lang w:val="en-GB"/>
        </w:rPr>
        <w:t>Jointly about the chair and vice-chair or</w:t>
      </w:r>
    </w:p>
    <w:p w14:paraId="547BB217" w14:textId="77777777" w:rsidR="001863DF" w:rsidRDefault="001863DF" w:rsidP="001863DF">
      <w:pPr>
        <w:pStyle w:val="4Bulletedcopyblue"/>
        <w:numPr>
          <w:ilvl w:val="0"/>
          <w:numId w:val="9"/>
        </w:numPr>
        <w:rPr>
          <w:lang w:val="en-GB"/>
        </w:rPr>
      </w:pPr>
      <w:r>
        <w:rPr>
          <w:lang w:val="en-GB"/>
        </w:rPr>
        <w:t>The entire trust board or</w:t>
      </w:r>
    </w:p>
    <w:p w14:paraId="286BF586" w14:textId="77777777" w:rsidR="001863DF" w:rsidRDefault="001863DF" w:rsidP="001863DF">
      <w:pPr>
        <w:pStyle w:val="4Bulletedcopyblue"/>
        <w:numPr>
          <w:ilvl w:val="0"/>
          <w:numId w:val="9"/>
        </w:numPr>
        <w:rPr>
          <w:lang w:val="en-GB"/>
        </w:rPr>
      </w:pPr>
      <w:r>
        <w:rPr>
          <w:lang w:val="en-GB"/>
        </w:rPr>
        <w:t>The majority of the trust board</w:t>
      </w:r>
    </w:p>
    <w:p w14:paraId="50B6CF00" w14:textId="77777777" w:rsidR="001863DF" w:rsidRPr="00F45A0E" w:rsidRDefault="001863DF" w:rsidP="00F45A0E">
      <w:pPr>
        <w:pStyle w:val="1bodycopy10pt"/>
      </w:pPr>
      <w:r>
        <w:t xml:space="preserve">The panel will be entirely made up of independent members. </w:t>
      </w:r>
    </w:p>
    <w:p w14:paraId="10300B1E" w14:textId="77777777" w:rsidR="001863DF" w:rsidRDefault="001863DF" w:rsidP="001863DF">
      <w:pPr>
        <w:rPr>
          <w:lang w:val="en-GB"/>
        </w:rPr>
      </w:pPr>
      <w:r w:rsidRPr="00F8542E">
        <w:rPr>
          <w:lang w:val="en-GB"/>
        </w:rPr>
        <w:t>The complainant must have reasonable notice of the date of the review panel.</w:t>
      </w:r>
      <w:r>
        <w:rPr>
          <w:lang w:val="en-GB"/>
        </w:rPr>
        <w:t xml:space="preserve"> </w:t>
      </w:r>
      <w:r w:rsidRPr="00F8542E">
        <w:rPr>
          <w:lang w:val="en-GB"/>
        </w:rPr>
        <w:t xml:space="preserve">The clerk will aim to find a date within </w:t>
      </w:r>
      <w:r w:rsidR="00353552">
        <w:rPr>
          <w:rFonts w:cs="Arial"/>
          <w:lang w:val="en-GB"/>
        </w:rPr>
        <w:t>twenty</w:t>
      </w:r>
      <w:r w:rsidRPr="00F8542E">
        <w:rPr>
          <w:rFonts w:cs="Arial"/>
          <w:lang w:val="en-GB"/>
        </w:rPr>
        <w:t xml:space="preserve"> school days</w:t>
      </w:r>
      <w:r w:rsidRPr="00F8542E">
        <w:rPr>
          <w:lang w:val="en-GB"/>
        </w:rPr>
        <w:t xml:space="preserve"> of the request, where possible.</w:t>
      </w:r>
    </w:p>
    <w:p w14:paraId="1E2748C1" w14:textId="77777777" w:rsidR="001863DF" w:rsidRDefault="001863DF" w:rsidP="001863DF">
      <w:pPr>
        <w:rPr>
          <w:lang w:val="en-GB"/>
        </w:rPr>
      </w:pPr>
      <w:r w:rsidRPr="00F8542E">
        <w:rPr>
          <w:lang w:val="en-GB"/>
        </w:rPr>
        <w:t>If the complainant rejects the offer of 3 proposed dates without good reason, the clerk will set a date. The hearing will go ahead using written submissions from both pa</w:t>
      </w:r>
      <w:r>
        <w:rPr>
          <w:lang w:val="en-GB"/>
        </w:rPr>
        <w:t>rties.</w:t>
      </w:r>
    </w:p>
    <w:p w14:paraId="641ED932" w14:textId="77777777" w:rsidR="001863DF" w:rsidRDefault="001863DF" w:rsidP="001863DF">
      <w:pPr>
        <w:rPr>
          <w:rFonts w:cs="Arial"/>
          <w:lang w:val="en-GB"/>
        </w:rPr>
      </w:pPr>
      <w:r w:rsidRPr="00F8542E">
        <w:rPr>
          <w:rFonts w:cs="Arial"/>
          <w:lang w:val="en-GB"/>
        </w:rPr>
        <w:t xml:space="preserve">Any written material will be circulated to all parties at least </w:t>
      </w:r>
      <w:r w:rsidR="00353552">
        <w:rPr>
          <w:rFonts w:cs="Arial"/>
          <w:lang w:val="en-GB"/>
        </w:rPr>
        <w:t>five</w:t>
      </w:r>
      <w:r w:rsidRPr="00F8542E">
        <w:rPr>
          <w:rFonts w:cs="Arial"/>
          <w:lang w:val="en-GB"/>
        </w:rPr>
        <w:t xml:space="preserve"> school days before the date of the meeting. </w:t>
      </w:r>
    </w:p>
    <w:p w14:paraId="0E7F3F24" w14:textId="77777777" w:rsidR="00EF16E9" w:rsidRPr="00B42645" w:rsidRDefault="00EF16E9" w:rsidP="00EF16E9">
      <w:pPr>
        <w:pStyle w:val="1bodycopy10pt"/>
        <w:rPr>
          <w:lang w:val="en-GB"/>
        </w:rPr>
      </w:pPr>
      <w:r w:rsidRPr="00B42645">
        <w:rPr>
          <w:lang w:val="en-GB"/>
        </w:rPr>
        <w:t>The complainant and representatives from the trust, as appropriate, will be present at the panel hearing. Each will have an opportunity to set out written or oral submissions prior to the meeting.</w:t>
      </w:r>
    </w:p>
    <w:p w14:paraId="42A5F1BD" w14:textId="77777777" w:rsidR="00200D5C" w:rsidRDefault="00EF16E9" w:rsidP="00200D5C">
      <w:pPr>
        <w:pStyle w:val="1bodycopy10pt"/>
      </w:pPr>
      <w:r w:rsidRPr="00B42645">
        <w:rPr>
          <w:lang w:val="en-GB"/>
        </w:rPr>
        <w:t>The complainant must be allowed to attend the panel hearing and be accompanied if they wish.</w:t>
      </w:r>
      <w:r w:rsidR="00200D5C">
        <w:rPr>
          <w:lang w:val="en-GB"/>
        </w:rPr>
        <w:t xml:space="preserve"> </w:t>
      </w:r>
      <w:r w:rsidR="00200D5C">
        <w:t>The trust may need to refuse a request for a particular individual to attend any such meeting – for example, if there is a conflict of interest. In this case, the trust will notify the complainant as soon as they are aware, so that the complainant has the opportunity to arrange alternative accompaniment.</w:t>
      </w:r>
    </w:p>
    <w:p w14:paraId="7337B932" w14:textId="77777777" w:rsidR="00EF16E9" w:rsidRPr="00B42645" w:rsidRDefault="00EF16E9" w:rsidP="00EF16E9">
      <w:pPr>
        <w:pStyle w:val="1bodycopy10pt"/>
        <w:rPr>
          <w:lang w:val="en-GB"/>
        </w:rPr>
      </w:pPr>
    </w:p>
    <w:p w14:paraId="3BC8B5B1" w14:textId="77777777" w:rsidR="00EF16E9" w:rsidRPr="00EF16E9" w:rsidRDefault="00EF16E9" w:rsidP="00EF16E9">
      <w:pPr>
        <w:pStyle w:val="1bodycopy10pt"/>
        <w:rPr>
          <w:lang w:val="en-GB"/>
        </w:rPr>
      </w:pPr>
      <w:r w:rsidRPr="00B42645">
        <w:rPr>
          <w:lang w:val="en-GB"/>
        </w:rPr>
        <w:t>The board will ensure that the hearin</w:t>
      </w:r>
      <w:r>
        <w:rPr>
          <w:lang w:val="en-GB"/>
        </w:rPr>
        <w:t>g is properly minuted.</w:t>
      </w:r>
    </w:p>
    <w:p w14:paraId="1DEF0AF7" w14:textId="77777777" w:rsidR="001863DF" w:rsidRPr="001863DF" w:rsidRDefault="001863DF" w:rsidP="001863DF">
      <w:pPr>
        <w:rPr>
          <w:rFonts w:cs="Arial"/>
          <w:b/>
          <w:lang w:val="en-GB"/>
        </w:rPr>
      </w:pPr>
      <w:r w:rsidRPr="001863DF">
        <w:rPr>
          <w:rFonts w:cs="Arial"/>
          <w:b/>
          <w:lang w:val="en-GB"/>
        </w:rPr>
        <w:t>At the meeting</w:t>
      </w:r>
    </w:p>
    <w:p w14:paraId="76845A07" w14:textId="77777777" w:rsidR="008F688C" w:rsidRPr="00F45A0E" w:rsidRDefault="008F688C" w:rsidP="00F45A0E">
      <w:pPr>
        <w:pStyle w:val="1bodycopy10pt"/>
      </w:pPr>
      <w:r w:rsidRPr="00F45A0E">
        <w:t>At the meeting, each individual will have the opportunity to give statements and present their evidence, and witnesses will be called, as appropriate, to present their evidence.</w:t>
      </w:r>
    </w:p>
    <w:p w14:paraId="4E7EB681" w14:textId="77777777" w:rsidR="00200D5C" w:rsidRDefault="00200D5C" w:rsidP="00200D5C">
      <w:pPr>
        <w:pStyle w:val="1bodycopy10pt"/>
      </w:pPr>
      <w:r>
        <w:t>The meeting will be conducted in line with the guidance set out in section 6.3</w:t>
      </w:r>
    </w:p>
    <w:p w14:paraId="6E2C455B" w14:textId="77777777" w:rsidR="008F688C" w:rsidRPr="00F45A0E" w:rsidRDefault="00200D5C" w:rsidP="00200D5C">
      <w:pPr>
        <w:pStyle w:val="1bodycopy10pt"/>
      </w:pPr>
      <w:r>
        <w:t>Following the meeting, t</w:t>
      </w:r>
      <w:r w:rsidR="008F688C" w:rsidRPr="00F45A0E">
        <w:t>he panel must put together its findings and recommendations from the case. The panel will also provide a copy of the findings and recommendations to the complainant and, where relevant, the individual who is the subject of the complaint, and make a copy available for inspection by the trust.</w:t>
      </w:r>
    </w:p>
    <w:p w14:paraId="336DB3BD" w14:textId="77777777" w:rsidR="008F688C" w:rsidRPr="00F45A0E" w:rsidRDefault="008F688C" w:rsidP="00F45A0E">
      <w:pPr>
        <w:pStyle w:val="1bodycopy10pt"/>
      </w:pPr>
      <w:r w:rsidRPr="00F45A0E">
        <w:t xml:space="preserve">The panel will inform those involved of the decision in writing within </w:t>
      </w:r>
      <w:r w:rsidR="00200D5C">
        <w:t>five</w:t>
      </w:r>
      <w:r w:rsidRPr="00F45A0E">
        <w:t xml:space="preserve"> </w:t>
      </w:r>
      <w:r w:rsidR="001863DF">
        <w:t xml:space="preserve">school </w:t>
      </w:r>
      <w:r w:rsidRPr="00F45A0E">
        <w:t>days.</w:t>
      </w:r>
    </w:p>
    <w:p w14:paraId="2C48E77E" w14:textId="77777777" w:rsidR="008F688C" w:rsidRPr="00B42645" w:rsidRDefault="007544D8" w:rsidP="008F688C">
      <w:pPr>
        <w:pStyle w:val="Heading1"/>
      </w:pPr>
      <w:bookmarkStart w:id="20" w:name="_Toc528569678"/>
      <w:bookmarkStart w:id="21" w:name="_Toc96955783"/>
      <w:r>
        <w:lastRenderedPageBreak/>
        <w:t>8.</w:t>
      </w:r>
      <w:r w:rsidR="008F688C" w:rsidRPr="00B42645">
        <w:t xml:space="preserve"> Referring complaints on completion of </w:t>
      </w:r>
      <w:r w:rsidR="008F688C">
        <w:t xml:space="preserve">the </w:t>
      </w:r>
      <w:r w:rsidR="008F688C" w:rsidRPr="00B42645">
        <w:t>school and trust procedures</w:t>
      </w:r>
      <w:bookmarkEnd w:id="20"/>
      <w:bookmarkEnd w:id="21"/>
    </w:p>
    <w:p w14:paraId="03E58AE5" w14:textId="554FDD90" w:rsidR="0040734B" w:rsidRDefault="0040734B" w:rsidP="0040734B">
      <w:pPr>
        <w:pStyle w:val="1bodycopy10pt"/>
      </w:pPr>
      <w:r>
        <w:rPr>
          <w:lang w:val="en-GB"/>
        </w:rPr>
        <w:t xml:space="preserve">If the complainant is unsatisfied with the outcome of the school’s complaints procedure, they can refer their complaint to the Education and Skills Funding Agency (ESFA). The ESFA will check whether the complaint has been dealt with properly by the school. The ESFA will not overturn a school’s decision about a complaint, </w:t>
      </w:r>
      <w:r>
        <w:t>but will intervene if a school or trust has:</w:t>
      </w:r>
    </w:p>
    <w:p w14:paraId="180E168F" w14:textId="77777777" w:rsidR="0040734B" w:rsidRDefault="0040734B" w:rsidP="0040734B">
      <w:pPr>
        <w:pStyle w:val="3Bulletedcopyblue"/>
      </w:pPr>
      <w:r>
        <w:t>Breached a clause in its funding agreement</w:t>
      </w:r>
    </w:p>
    <w:p w14:paraId="6F843B98" w14:textId="77777777" w:rsidR="0040734B" w:rsidRDefault="0040734B" w:rsidP="0040734B">
      <w:pPr>
        <w:pStyle w:val="3Bulletedcopyblue"/>
      </w:pPr>
      <w:r>
        <w:t>Failed to act in line with its duties under education law</w:t>
      </w:r>
    </w:p>
    <w:p w14:paraId="3EEF39A5" w14:textId="77777777" w:rsidR="0040734B" w:rsidRDefault="0040734B" w:rsidP="0040734B">
      <w:pPr>
        <w:pStyle w:val="3Bulletedcopyblue"/>
      </w:pPr>
      <w:r>
        <w:t>Acted (or is proposing to act) unreasonably when exercising its functions</w:t>
      </w:r>
    </w:p>
    <w:p w14:paraId="7A83397E" w14:textId="77777777" w:rsidR="0040734B" w:rsidRDefault="0040734B" w:rsidP="0040734B">
      <w:pPr>
        <w:rPr>
          <w:lang w:val="en-GB"/>
        </w:rPr>
      </w:pPr>
      <w:r>
        <w:rPr>
          <w:lang w:val="en-GB"/>
        </w:rPr>
        <w:t>If the school’s complaints procedure is found to not meet regulations, the school will be asked to correct its procedure accordingly.</w:t>
      </w:r>
    </w:p>
    <w:p w14:paraId="17418CB7" w14:textId="77777777" w:rsidR="0040734B" w:rsidRDefault="0040734B" w:rsidP="0040734B">
      <w:pPr>
        <w:rPr>
          <w:lang w:val="en-GB"/>
        </w:rPr>
      </w:pPr>
      <w:r>
        <w:rPr>
          <w:lang w:val="en-GB"/>
        </w:rPr>
        <w:t>For more information or to refer a complaint, see the following webpage:</w:t>
      </w:r>
    </w:p>
    <w:bookmarkStart w:id="22" w:name="_Hlk131517485"/>
    <w:p w14:paraId="48BFF85C" w14:textId="77777777" w:rsidR="0040734B" w:rsidRDefault="0040734B" w:rsidP="0040734B">
      <w:pPr>
        <w:rPr>
          <w:lang w:val="en-GB"/>
        </w:rPr>
      </w:pPr>
      <w:r>
        <w:fldChar w:fldCharType="begin"/>
      </w:r>
      <w:r>
        <w:instrText xml:space="preserve"> HYPERLINK "https://www.gov.uk/government/publications/complain-about-an-academy" </w:instrText>
      </w:r>
      <w:r>
        <w:fldChar w:fldCharType="separate"/>
      </w:r>
      <w:r w:rsidRPr="00C56415">
        <w:rPr>
          <w:rStyle w:val="Hyperlink"/>
          <w:lang w:val="en-GB"/>
        </w:rPr>
        <w:t>https://www.gov.uk/government/publications/complain-about-an-academy</w:t>
      </w:r>
      <w:r>
        <w:rPr>
          <w:rStyle w:val="Hyperlink"/>
          <w:lang w:val="en-GB"/>
        </w:rPr>
        <w:fldChar w:fldCharType="end"/>
      </w:r>
    </w:p>
    <w:bookmarkEnd w:id="22"/>
    <w:p w14:paraId="07A7BDE3" w14:textId="77777777" w:rsidR="0040734B" w:rsidRDefault="0040734B" w:rsidP="0040734B">
      <w:pPr>
        <w:rPr>
          <w:lang w:val="en-GB"/>
        </w:rPr>
      </w:pPr>
      <w:r>
        <w:rPr>
          <w:lang w:val="en-GB"/>
        </w:rPr>
        <w:t>We will include this information in the outcome letter to complainants.</w:t>
      </w:r>
    </w:p>
    <w:p w14:paraId="1BCA8DF1" w14:textId="77777777" w:rsidR="003B1488" w:rsidRDefault="003B1488" w:rsidP="003B1488">
      <w:pPr>
        <w:pStyle w:val="1bodycopy10pt"/>
        <w:rPr>
          <w:lang w:val="en-GB"/>
        </w:rPr>
      </w:pPr>
      <w:r>
        <w:rPr>
          <w:lang w:val="en-GB"/>
        </w:rPr>
        <w:t>The Trust notes that the Department for Education is working on new guidance on complaints and that this may change the way in which complaints are referred. We will update this policy to reflect any changes once the guidance is issued.</w:t>
      </w:r>
    </w:p>
    <w:p w14:paraId="492C667C" w14:textId="77777777" w:rsidR="00550648" w:rsidRDefault="00550648" w:rsidP="008F688C">
      <w:pPr>
        <w:rPr>
          <w:lang w:val="en-GB"/>
        </w:rPr>
      </w:pPr>
    </w:p>
    <w:p w14:paraId="476485A7" w14:textId="77777777" w:rsidR="00550648" w:rsidRPr="00EF16E9" w:rsidRDefault="00550648" w:rsidP="008F688C">
      <w:pPr>
        <w:rPr>
          <w:b/>
          <w:lang w:val="en-GB"/>
        </w:rPr>
      </w:pPr>
    </w:p>
    <w:p w14:paraId="76683301" w14:textId="02727DB4" w:rsidR="008F688C" w:rsidRDefault="007544D8" w:rsidP="008F688C">
      <w:pPr>
        <w:pStyle w:val="Heading1"/>
      </w:pPr>
      <w:bookmarkStart w:id="23" w:name="_Toc528569679"/>
      <w:bookmarkStart w:id="24" w:name="_Toc96955784"/>
      <w:r>
        <w:t>9</w:t>
      </w:r>
      <w:r w:rsidR="008F688C" w:rsidRPr="00B42645">
        <w:t>. Persistent complaints</w:t>
      </w:r>
      <w:bookmarkEnd w:id="23"/>
      <w:bookmarkEnd w:id="24"/>
      <w:r w:rsidR="00FE21D3">
        <w:t xml:space="preserve"> &amp; complaints campaigns</w:t>
      </w:r>
    </w:p>
    <w:p w14:paraId="3989BC18" w14:textId="77777777" w:rsidR="00B45530" w:rsidRDefault="00FE21D3" w:rsidP="00FE21D3">
      <w:pPr>
        <w:pStyle w:val="6Abstract"/>
        <w:rPr>
          <w:sz w:val="20"/>
          <w:szCs w:val="20"/>
          <w:lang w:val="en-GB"/>
        </w:rPr>
      </w:pPr>
      <w:r w:rsidRPr="00FE21D3">
        <w:rPr>
          <w:sz w:val="20"/>
          <w:szCs w:val="20"/>
          <w:lang w:val="en-GB"/>
        </w:rPr>
        <w:t>Most complaints raised will be valid, and therefore we will treat them seriously.</w:t>
      </w:r>
      <w:r>
        <w:rPr>
          <w:sz w:val="20"/>
          <w:szCs w:val="20"/>
          <w:lang w:val="en-GB"/>
        </w:rPr>
        <w:t xml:space="preserve"> However, </w:t>
      </w:r>
      <w:r w:rsidR="002F7413">
        <w:rPr>
          <w:sz w:val="20"/>
          <w:szCs w:val="20"/>
          <w:lang w:val="en-GB"/>
        </w:rPr>
        <w:t>unreasonably persistent complaints and complaints campaigns can put significant pressure on the workload and wellbeing of staff and impact the education of other children.</w:t>
      </w:r>
    </w:p>
    <w:p w14:paraId="126C2A65" w14:textId="0E0A3B18" w:rsidR="00FE21D3" w:rsidRDefault="002F7413" w:rsidP="00FE21D3">
      <w:pPr>
        <w:pStyle w:val="6Abstract"/>
        <w:rPr>
          <w:sz w:val="20"/>
          <w:szCs w:val="20"/>
          <w:lang w:val="en-GB"/>
        </w:rPr>
      </w:pPr>
      <w:r>
        <w:rPr>
          <w:sz w:val="20"/>
          <w:szCs w:val="20"/>
          <w:lang w:val="en-GB"/>
        </w:rPr>
        <w:t xml:space="preserve">The school and Trust are committed to working in partnership with parents to resolve concerns and complaints, but where complaints become unreasonable, </w:t>
      </w:r>
      <w:r w:rsidR="00B45530">
        <w:rPr>
          <w:sz w:val="20"/>
          <w:szCs w:val="20"/>
          <w:lang w:val="en-GB"/>
        </w:rPr>
        <w:t>we will consider alternative approaches to support staff wellbeing, workload and effective school operation.</w:t>
      </w:r>
    </w:p>
    <w:p w14:paraId="3C835EE3" w14:textId="77E8DF43" w:rsidR="00B45530" w:rsidRDefault="00B45530" w:rsidP="00FE21D3">
      <w:pPr>
        <w:pStyle w:val="6Abstract"/>
        <w:rPr>
          <w:sz w:val="20"/>
          <w:szCs w:val="20"/>
          <w:lang w:val="en-GB"/>
        </w:rPr>
      </w:pPr>
      <w:r w:rsidRPr="00B45530">
        <w:rPr>
          <w:sz w:val="20"/>
          <w:szCs w:val="20"/>
          <w:lang w:val="en-GB"/>
        </w:rPr>
        <w:t>Complainants should limit the number of communications with the school while a complaint is being progressed. It is not helpful if repeated correspondence is sent, whether it is by letter, phone, email or text, as this could delay the outcome being reached.</w:t>
      </w:r>
    </w:p>
    <w:p w14:paraId="7544FB1C" w14:textId="6ACF452B" w:rsidR="00FF70CE" w:rsidRPr="00FE21D3" w:rsidRDefault="00FF70CE" w:rsidP="00FE21D3">
      <w:pPr>
        <w:pStyle w:val="6Abstract"/>
        <w:rPr>
          <w:sz w:val="20"/>
          <w:szCs w:val="20"/>
          <w:lang w:val="en-GB"/>
        </w:rPr>
      </w:pPr>
      <w:r>
        <w:rPr>
          <w:sz w:val="20"/>
          <w:szCs w:val="20"/>
          <w:lang w:val="en-GB"/>
        </w:rPr>
        <w:t xml:space="preserve">Complainants should also avoid complaining by multiple routes at the same time (e.g. a complaint to the school, Trust and Ofsted all at once). </w:t>
      </w:r>
      <w:r w:rsidR="001327C5">
        <w:rPr>
          <w:sz w:val="20"/>
          <w:szCs w:val="20"/>
          <w:lang w:val="en-GB"/>
        </w:rPr>
        <w:t>This is likely to result in slowing the management of the complaint.</w:t>
      </w:r>
    </w:p>
    <w:p w14:paraId="16799751" w14:textId="77777777" w:rsidR="001326FE" w:rsidRDefault="007544D8" w:rsidP="001326FE">
      <w:pPr>
        <w:pStyle w:val="Subhead2"/>
        <w:rPr>
          <w:lang w:val="en-GB"/>
        </w:rPr>
      </w:pPr>
      <w:r>
        <w:rPr>
          <w:lang w:val="en-GB"/>
        </w:rPr>
        <w:t>9</w:t>
      </w:r>
      <w:r w:rsidR="001326FE">
        <w:rPr>
          <w:lang w:val="en-GB"/>
        </w:rPr>
        <w:t>.1 Unreasonably persistent complaints</w:t>
      </w:r>
    </w:p>
    <w:p w14:paraId="51AEABE8" w14:textId="01C767D3" w:rsidR="001326FE" w:rsidRPr="00F8542E" w:rsidRDefault="00B45530" w:rsidP="001326FE">
      <w:pPr>
        <w:rPr>
          <w:lang w:val="en-GB"/>
        </w:rPr>
      </w:pPr>
      <w:r>
        <w:rPr>
          <w:lang w:val="en-GB"/>
        </w:rPr>
        <w:t>A</w:t>
      </w:r>
      <w:r w:rsidR="001326FE" w:rsidRPr="00F8542E">
        <w:rPr>
          <w:lang w:val="en-GB"/>
        </w:rPr>
        <w:t xml:space="preserve"> complaint may become unreasonable if the person:</w:t>
      </w:r>
    </w:p>
    <w:p w14:paraId="3505C6F0" w14:textId="77777777" w:rsidR="001326FE" w:rsidRPr="00F8542E" w:rsidRDefault="001326FE" w:rsidP="001326FE">
      <w:pPr>
        <w:pStyle w:val="4Bulletedcopyblue"/>
        <w:numPr>
          <w:ilvl w:val="0"/>
          <w:numId w:val="9"/>
        </w:numPr>
        <w:rPr>
          <w:lang w:val="en-GB"/>
        </w:rPr>
      </w:pPr>
      <w:r w:rsidRPr="00F8542E">
        <w:rPr>
          <w:lang w:val="en-GB"/>
        </w:rPr>
        <w:t>Has made the same complaint before, and it’s already been resolved by following th</w:t>
      </w:r>
      <w:r>
        <w:rPr>
          <w:lang w:val="en-GB"/>
        </w:rPr>
        <w:t xml:space="preserve">is </w:t>
      </w:r>
      <w:r w:rsidRPr="00F8542E">
        <w:rPr>
          <w:lang w:val="en-GB"/>
        </w:rPr>
        <w:t xml:space="preserve">complaints procedure </w:t>
      </w:r>
    </w:p>
    <w:p w14:paraId="39ADAEFE" w14:textId="77777777" w:rsidR="001326FE" w:rsidRPr="00F8542E" w:rsidRDefault="001326FE" w:rsidP="001326FE">
      <w:pPr>
        <w:pStyle w:val="4Bulletedcopyblue"/>
        <w:numPr>
          <w:ilvl w:val="0"/>
          <w:numId w:val="9"/>
        </w:numPr>
        <w:rPr>
          <w:lang w:val="en-GB"/>
        </w:rPr>
      </w:pPr>
      <w:r w:rsidRPr="00F8542E">
        <w:rPr>
          <w:lang w:val="en-GB"/>
        </w:rPr>
        <w:t>Makes a complaint that is obsessive, persistent, harassing, prolific, defamatory or repetitive</w:t>
      </w:r>
    </w:p>
    <w:p w14:paraId="571F1CE4" w14:textId="77777777" w:rsidR="001326FE" w:rsidRPr="00F8542E" w:rsidRDefault="001326FE" w:rsidP="001326FE">
      <w:pPr>
        <w:pStyle w:val="4Bulletedcopyblue"/>
        <w:numPr>
          <w:ilvl w:val="0"/>
          <w:numId w:val="9"/>
        </w:numPr>
        <w:rPr>
          <w:lang w:val="en-GB"/>
        </w:rPr>
      </w:pPr>
      <w:r w:rsidRPr="00F8542E">
        <w:rPr>
          <w:lang w:val="en-GB"/>
        </w:rPr>
        <w:t xml:space="preserve">Insists on pursuing a complaint that is unfounded, or out of scope of the </w:t>
      </w:r>
      <w:proofErr w:type="gramStart"/>
      <w:r w:rsidRPr="00F8542E">
        <w:rPr>
          <w:lang w:val="en-GB"/>
        </w:rPr>
        <w:t>complaints</w:t>
      </w:r>
      <w:proofErr w:type="gramEnd"/>
      <w:r w:rsidRPr="00F8542E">
        <w:rPr>
          <w:lang w:val="en-GB"/>
        </w:rPr>
        <w:t xml:space="preserve"> procedure</w:t>
      </w:r>
      <w:r>
        <w:rPr>
          <w:lang w:val="en-GB"/>
        </w:rPr>
        <w:t>, beyond all reason</w:t>
      </w:r>
    </w:p>
    <w:p w14:paraId="5FA42FC4" w14:textId="77777777" w:rsidR="001326FE" w:rsidRDefault="001326FE" w:rsidP="001326FE">
      <w:pPr>
        <w:pStyle w:val="4Bulletedcopyblue"/>
        <w:numPr>
          <w:ilvl w:val="0"/>
          <w:numId w:val="9"/>
        </w:numPr>
        <w:rPr>
          <w:lang w:val="en-GB"/>
        </w:rPr>
      </w:pPr>
      <w:r w:rsidRPr="00F8542E">
        <w:rPr>
          <w:lang w:val="en-GB"/>
        </w:rPr>
        <w:t xml:space="preserve">Pursues a valid complaint, but in an unreasonable manner e.g. refuses to articulate the complaint, </w:t>
      </w:r>
      <w:r>
        <w:rPr>
          <w:lang w:val="en-GB"/>
        </w:rPr>
        <w:t>refuses</w:t>
      </w:r>
      <w:r w:rsidRPr="00F8542E">
        <w:rPr>
          <w:lang w:val="en-GB"/>
        </w:rPr>
        <w:t xml:space="preserve"> to co-operate with this </w:t>
      </w:r>
      <w:proofErr w:type="gramStart"/>
      <w:r w:rsidRPr="00F8542E">
        <w:rPr>
          <w:lang w:val="en-GB"/>
        </w:rPr>
        <w:t>complaints</w:t>
      </w:r>
      <w:proofErr w:type="gramEnd"/>
      <w:r w:rsidRPr="00F8542E">
        <w:rPr>
          <w:lang w:val="en-GB"/>
        </w:rPr>
        <w:t xml:space="preserve"> procedure, or insists that the complaint is dealt with in ways that are incompatible with this procedure and the time frames it sets out</w:t>
      </w:r>
    </w:p>
    <w:p w14:paraId="38C96358" w14:textId="77777777" w:rsidR="00D4162B" w:rsidRPr="00D4162B" w:rsidRDefault="00D4162B" w:rsidP="00D4162B">
      <w:pPr>
        <w:pStyle w:val="4Bulletedcopyblue"/>
        <w:rPr>
          <w:lang w:val="en-GB"/>
        </w:rPr>
      </w:pPr>
      <w:r w:rsidRPr="00D4162B">
        <w:rPr>
          <w:lang w:val="en-GB"/>
        </w:rPr>
        <w:t>Changes the basis of the complaint as the investigation goes on</w:t>
      </w:r>
    </w:p>
    <w:p w14:paraId="20F50B73" w14:textId="77777777" w:rsidR="001326FE" w:rsidRPr="00F8542E" w:rsidRDefault="001326FE" w:rsidP="001326FE">
      <w:pPr>
        <w:pStyle w:val="4Bulletedcopyblue"/>
        <w:numPr>
          <w:ilvl w:val="0"/>
          <w:numId w:val="9"/>
        </w:numPr>
        <w:rPr>
          <w:lang w:val="en-GB"/>
        </w:rPr>
      </w:pPr>
      <w:r w:rsidRPr="00F8542E">
        <w:rPr>
          <w:lang w:val="en-GB"/>
        </w:rPr>
        <w:lastRenderedPageBreak/>
        <w:t>Makes a complaint designed to cause disruption, annoyance or excessive demands on school time</w:t>
      </w:r>
    </w:p>
    <w:p w14:paraId="73C50481" w14:textId="77777777" w:rsidR="001326FE" w:rsidRDefault="001326FE" w:rsidP="001326FE">
      <w:pPr>
        <w:pStyle w:val="4Bulletedcopyblue"/>
        <w:numPr>
          <w:ilvl w:val="0"/>
          <w:numId w:val="9"/>
        </w:numPr>
        <w:rPr>
          <w:lang w:val="en-GB"/>
        </w:rPr>
      </w:pPr>
      <w:r w:rsidRPr="00F8542E">
        <w:rPr>
          <w:lang w:val="en-GB"/>
        </w:rPr>
        <w:t>Seeks unrealistic outcomes, or a solution that lacks any serious purpose or value</w:t>
      </w:r>
    </w:p>
    <w:p w14:paraId="5FFFC6F0" w14:textId="77777777" w:rsidR="006F202F" w:rsidRDefault="006F202F" w:rsidP="001326FE">
      <w:pPr>
        <w:pStyle w:val="1bodycopy10pt"/>
        <w:rPr>
          <w:b/>
          <w:lang w:val="en-GB"/>
        </w:rPr>
      </w:pPr>
    </w:p>
    <w:p w14:paraId="2DF211A0" w14:textId="77777777" w:rsidR="006F202F" w:rsidRDefault="006F202F" w:rsidP="001326FE">
      <w:pPr>
        <w:pStyle w:val="1bodycopy10pt"/>
        <w:rPr>
          <w:b/>
          <w:lang w:val="en-GB"/>
        </w:rPr>
      </w:pPr>
    </w:p>
    <w:p w14:paraId="64677918" w14:textId="77777777" w:rsidR="006F202F" w:rsidRDefault="006F202F" w:rsidP="001326FE">
      <w:pPr>
        <w:pStyle w:val="1bodycopy10pt"/>
        <w:rPr>
          <w:b/>
          <w:lang w:val="en-GB"/>
        </w:rPr>
      </w:pPr>
    </w:p>
    <w:p w14:paraId="324796F7" w14:textId="3A9AEC49" w:rsidR="001326FE" w:rsidRPr="00F8542E" w:rsidRDefault="001326FE" w:rsidP="001326FE">
      <w:pPr>
        <w:pStyle w:val="1bodycopy10pt"/>
        <w:rPr>
          <w:b/>
          <w:lang w:val="en-GB"/>
        </w:rPr>
      </w:pPr>
      <w:r w:rsidRPr="00F8542E">
        <w:rPr>
          <w:b/>
          <w:lang w:val="en-GB"/>
        </w:rPr>
        <w:t xml:space="preserve">Steps </w:t>
      </w:r>
      <w:r>
        <w:rPr>
          <w:b/>
          <w:lang w:val="en-GB"/>
        </w:rPr>
        <w:t xml:space="preserve">the school/trust </w:t>
      </w:r>
      <w:r w:rsidRPr="00F8542E">
        <w:rPr>
          <w:b/>
          <w:lang w:val="en-GB"/>
        </w:rPr>
        <w:t xml:space="preserve">will take </w:t>
      </w:r>
    </w:p>
    <w:p w14:paraId="7F773F3E" w14:textId="77777777" w:rsidR="001326FE" w:rsidRPr="00F8542E" w:rsidRDefault="001326FE" w:rsidP="001326FE">
      <w:pPr>
        <w:rPr>
          <w:lang w:val="en-GB"/>
        </w:rPr>
      </w:pPr>
      <w:r>
        <w:rPr>
          <w:lang w:val="en-GB"/>
        </w:rPr>
        <w:t>The school/trust will</w:t>
      </w:r>
      <w:r w:rsidRPr="00F8542E">
        <w:rPr>
          <w:lang w:val="en-GB"/>
        </w:rPr>
        <w:t xml:space="preserve"> take every reasonable step to address the complainant’s concerns, and give them a clear statement of </w:t>
      </w:r>
      <w:r>
        <w:rPr>
          <w:lang w:val="en-GB"/>
        </w:rPr>
        <w:t xml:space="preserve">the school’s/trust’s </w:t>
      </w:r>
      <w:r w:rsidRPr="00F8542E">
        <w:rPr>
          <w:lang w:val="en-GB"/>
        </w:rPr>
        <w:t xml:space="preserve">position and their options. </w:t>
      </w:r>
      <w:r>
        <w:rPr>
          <w:lang w:val="en-GB"/>
        </w:rPr>
        <w:t>The school/trust will</w:t>
      </w:r>
      <w:r w:rsidRPr="00F8542E">
        <w:rPr>
          <w:lang w:val="en-GB"/>
        </w:rPr>
        <w:t xml:space="preserve"> maintain </w:t>
      </w:r>
      <w:r>
        <w:rPr>
          <w:lang w:val="en-GB"/>
        </w:rPr>
        <w:t xml:space="preserve">the </w:t>
      </w:r>
      <w:r w:rsidRPr="00F8542E">
        <w:rPr>
          <w:lang w:val="en-GB"/>
        </w:rPr>
        <w:t xml:space="preserve">role </w:t>
      </w:r>
      <w:r>
        <w:rPr>
          <w:lang w:val="en-GB"/>
        </w:rPr>
        <w:t xml:space="preserve">of </w:t>
      </w:r>
      <w:r w:rsidRPr="00F8542E">
        <w:rPr>
          <w:lang w:val="en-GB"/>
        </w:rPr>
        <w:t xml:space="preserve">an objective arbiter throughout the process, including when </w:t>
      </w:r>
      <w:r>
        <w:rPr>
          <w:lang w:val="en-GB"/>
        </w:rPr>
        <w:t>meetings are held</w:t>
      </w:r>
      <w:r w:rsidRPr="00F8542E">
        <w:rPr>
          <w:lang w:val="en-GB"/>
        </w:rPr>
        <w:t xml:space="preserve"> with individuals. </w:t>
      </w:r>
      <w:r>
        <w:rPr>
          <w:lang w:val="en-GB"/>
        </w:rPr>
        <w:t xml:space="preserve">The school/trust </w:t>
      </w:r>
      <w:r w:rsidR="00281E0D">
        <w:rPr>
          <w:lang w:val="en-GB"/>
        </w:rPr>
        <w:t xml:space="preserve">will </w:t>
      </w:r>
      <w:r>
        <w:rPr>
          <w:lang w:val="en-GB"/>
        </w:rPr>
        <w:t>follow</w:t>
      </w:r>
      <w:r w:rsidRPr="00F8542E">
        <w:rPr>
          <w:lang w:val="en-GB"/>
        </w:rPr>
        <w:t xml:space="preserve"> </w:t>
      </w:r>
      <w:r>
        <w:rPr>
          <w:lang w:val="en-GB"/>
        </w:rPr>
        <w:t xml:space="preserve">this </w:t>
      </w:r>
      <w:r w:rsidRPr="00F8542E">
        <w:rPr>
          <w:lang w:val="en-GB"/>
        </w:rPr>
        <w:t xml:space="preserve">complaints procedure as normal (as outlined above) wherever possible. </w:t>
      </w:r>
    </w:p>
    <w:p w14:paraId="1CC23299" w14:textId="77777777" w:rsidR="001326FE" w:rsidRPr="00F8542E" w:rsidRDefault="001326FE" w:rsidP="001326FE">
      <w:pPr>
        <w:rPr>
          <w:lang w:val="en-GB"/>
        </w:rPr>
      </w:pPr>
      <w:r>
        <w:rPr>
          <w:lang w:val="en-GB"/>
        </w:rPr>
        <w:t>If</w:t>
      </w:r>
      <w:r w:rsidRPr="00F8542E">
        <w:rPr>
          <w:lang w:val="en-GB"/>
        </w:rPr>
        <w:t xml:space="preserve"> the complainant continues to contact the school</w:t>
      </w:r>
      <w:r>
        <w:rPr>
          <w:lang w:val="en-GB"/>
        </w:rPr>
        <w:t>/trust</w:t>
      </w:r>
      <w:r w:rsidRPr="00F8542E">
        <w:rPr>
          <w:lang w:val="en-GB"/>
        </w:rPr>
        <w:t xml:space="preserve"> in a disruptive way, </w:t>
      </w:r>
      <w:r>
        <w:rPr>
          <w:lang w:val="en-GB"/>
        </w:rPr>
        <w:t>communication</w:t>
      </w:r>
      <w:r w:rsidRPr="00F8542E">
        <w:rPr>
          <w:lang w:val="en-GB"/>
        </w:rPr>
        <w:t xml:space="preserve"> strategies </w:t>
      </w:r>
      <w:r>
        <w:rPr>
          <w:lang w:val="en-GB"/>
        </w:rPr>
        <w:t xml:space="preserve">may be put </w:t>
      </w:r>
      <w:r w:rsidRPr="00F8542E">
        <w:rPr>
          <w:lang w:val="en-GB"/>
        </w:rPr>
        <w:t xml:space="preserve">in place. </w:t>
      </w:r>
      <w:r>
        <w:rPr>
          <w:lang w:val="en-GB"/>
        </w:rPr>
        <w:t>The school/trust may:</w:t>
      </w:r>
      <w:r w:rsidRPr="00F8542E">
        <w:rPr>
          <w:lang w:val="en-GB"/>
        </w:rPr>
        <w:t xml:space="preserve"> </w:t>
      </w:r>
    </w:p>
    <w:p w14:paraId="611BE1D6" w14:textId="77777777" w:rsidR="001326FE" w:rsidRPr="00F8542E" w:rsidRDefault="001326FE" w:rsidP="001326FE">
      <w:pPr>
        <w:pStyle w:val="4Bulletedcopyblue"/>
        <w:numPr>
          <w:ilvl w:val="0"/>
          <w:numId w:val="9"/>
        </w:numPr>
        <w:rPr>
          <w:lang w:val="en-GB"/>
        </w:rPr>
      </w:pPr>
      <w:r w:rsidRPr="00F8542E">
        <w:rPr>
          <w:lang w:val="en-GB"/>
        </w:rPr>
        <w:t>Give the complainant a single point of contact via an email address</w:t>
      </w:r>
    </w:p>
    <w:p w14:paraId="05B3A8CF" w14:textId="77777777" w:rsidR="001326FE" w:rsidRPr="00F8542E" w:rsidRDefault="001326FE" w:rsidP="001326FE">
      <w:pPr>
        <w:pStyle w:val="4Bulletedcopyblue"/>
        <w:numPr>
          <w:ilvl w:val="0"/>
          <w:numId w:val="9"/>
        </w:numPr>
        <w:rPr>
          <w:lang w:val="en-GB"/>
        </w:rPr>
      </w:pPr>
      <w:r w:rsidRPr="00F8542E">
        <w:rPr>
          <w:lang w:val="en-GB"/>
        </w:rPr>
        <w:t>Limit the number of times the complainant can make contact, such as a fixed number per term</w:t>
      </w:r>
    </w:p>
    <w:p w14:paraId="585FCD69" w14:textId="77777777" w:rsidR="001326FE" w:rsidRPr="00F8542E" w:rsidRDefault="001326FE" w:rsidP="001326FE">
      <w:pPr>
        <w:pStyle w:val="4Bulletedcopyblue"/>
        <w:numPr>
          <w:ilvl w:val="0"/>
          <w:numId w:val="9"/>
        </w:numPr>
        <w:rPr>
          <w:lang w:val="en-GB"/>
        </w:rPr>
      </w:pPr>
      <w:r w:rsidRPr="00F8542E">
        <w:rPr>
          <w:lang w:val="en-GB"/>
        </w:rPr>
        <w:t xml:space="preserve">Ask the complainant to engage a third party to act on their behalf, such as </w:t>
      </w:r>
      <w:hyperlink r:id="rId19" w:history="1">
        <w:r w:rsidRPr="00F8542E">
          <w:rPr>
            <w:rStyle w:val="Hyperlink"/>
            <w:lang w:val="en-GB"/>
          </w:rPr>
          <w:t>Citizens Advice</w:t>
        </w:r>
      </w:hyperlink>
    </w:p>
    <w:p w14:paraId="6E582888" w14:textId="77777777" w:rsidR="001326FE" w:rsidRPr="00F8542E" w:rsidRDefault="001326FE" w:rsidP="001326FE">
      <w:pPr>
        <w:pStyle w:val="4Bulletedcopyblue"/>
        <w:numPr>
          <w:ilvl w:val="0"/>
          <w:numId w:val="9"/>
        </w:numPr>
        <w:rPr>
          <w:lang w:val="en-GB"/>
        </w:rPr>
      </w:pPr>
      <w:r w:rsidRPr="00F8542E">
        <w:rPr>
          <w:lang w:val="en-GB"/>
        </w:rPr>
        <w:t>Put any other strategy in place as necessary</w:t>
      </w:r>
    </w:p>
    <w:p w14:paraId="4717DF1E" w14:textId="77777777" w:rsidR="001326FE" w:rsidRPr="00F8542E" w:rsidRDefault="001326FE" w:rsidP="001326FE">
      <w:pPr>
        <w:pStyle w:val="1bodycopy10pt"/>
        <w:rPr>
          <w:b/>
          <w:lang w:val="en-GB"/>
        </w:rPr>
      </w:pPr>
      <w:r w:rsidRPr="00F8542E">
        <w:rPr>
          <w:b/>
          <w:lang w:val="en-GB"/>
        </w:rPr>
        <w:t>Stopping responding</w:t>
      </w:r>
    </w:p>
    <w:p w14:paraId="79D76985" w14:textId="77777777" w:rsidR="001326FE" w:rsidRPr="00F8542E" w:rsidRDefault="001326FE" w:rsidP="001326FE">
      <w:pPr>
        <w:pStyle w:val="1bodycopy10pt"/>
        <w:rPr>
          <w:lang w:val="en-GB"/>
        </w:rPr>
      </w:pPr>
      <w:r>
        <w:rPr>
          <w:lang w:val="en-GB"/>
        </w:rPr>
        <w:t>The school/trust may</w:t>
      </w:r>
      <w:r w:rsidRPr="00F8542E">
        <w:rPr>
          <w:lang w:val="en-GB"/>
        </w:rPr>
        <w:t xml:space="preserve"> stop responding to the complainant when all of these factors are met: </w:t>
      </w:r>
    </w:p>
    <w:p w14:paraId="57F81B89" w14:textId="77777777" w:rsidR="001326FE" w:rsidRPr="00F8542E" w:rsidRDefault="001326FE" w:rsidP="001326FE">
      <w:pPr>
        <w:pStyle w:val="4Bulletedcopyblue"/>
        <w:numPr>
          <w:ilvl w:val="0"/>
          <w:numId w:val="9"/>
        </w:numPr>
        <w:rPr>
          <w:lang w:val="en-GB"/>
        </w:rPr>
      </w:pPr>
      <w:r>
        <w:rPr>
          <w:lang w:val="en-GB"/>
        </w:rPr>
        <w:t>The school/trust has</w:t>
      </w:r>
      <w:r w:rsidRPr="00F8542E">
        <w:rPr>
          <w:lang w:val="en-GB"/>
        </w:rPr>
        <w:t xml:space="preserve"> taken all reasonable steps to help address their concerns </w:t>
      </w:r>
    </w:p>
    <w:p w14:paraId="6445394C" w14:textId="77777777" w:rsidR="001326FE" w:rsidRPr="00F8542E" w:rsidRDefault="001326FE" w:rsidP="001326FE">
      <w:pPr>
        <w:pStyle w:val="4Bulletedcopyblue"/>
        <w:numPr>
          <w:ilvl w:val="0"/>
          <w:numId w:val="9"/>
        </w:numPr>
        <w:rPr>
          <w:lang w:val="en-GB"/>
        </w:rPr>
      </w:pPr>
      <w:r>
        <w:rPr>
          <w:lang w:val="en-GB"/>
        </w:rPr>
        <w:t>The complainant has received</w:t>
      </w:r>
      <w:r w:rsidRPr="00F8542E">
        <w:rPr>
          <w:lang w:val="en-GB"/>
        </w:rPr>
        <w:t xml:space="preserve"> a clear statement of</w:t>
      </w:r>
      <w:r>
        <w:rPr>
          <w:lang w:val="en-GB"/>
        </w:rPr>
        <w:t xml:space="preserve"> the school’s/trust’s</w:t>
      </w:r>
      <w:r w:rsidRPr="00F8542E">
        <w:rPr>
          <w:lang w:val="en-GB"/>
        </w:rPr>
        <w:t xml:space="preserve"> position and their options </w:t>
      </w:r>
    </w:p>
    <w:p w14:paraId="4EB41357" w14:textId="77777777" w:rsidR="001326FE" w:rsidRPr="00F8542E" w:rsidRDefault="001326FE" w:rsidP="001326FE">
      <w:pPr>
        <w:pStyle w:val="4Bulletedcopyblue"/>
        <w:numPr>
          <w:ilvl w:val="0"/>
          <w:numId w:val="9"/>
        </w:numPr>
        <w:rPr>
          <w:lang w:val="en-GB"/>
        </w:rPr>
      </w:pPr>
      <w:r w:rsidRPr="00F8542E">
        <w:rPr>
          <w:lang w:val="en-GB"/>
        </w:rPr>
        <w:t xml:space="preserve">The complainant contacts </w:t>
      </w:r>
      <w:r>
        <w:rPr>
          <w:lang w:val="en-GB"/>
        </w:rPr>
        <w:t>the school/trust</w:t>
      </w:r>
      <w:r w:rsidRPr="00F8542E">
        <w:rPr>
          <w:lang w:val="en-GB"/>
        </w:rPr>
        <w:t xml:space="preserve"> repeatedly, and </w:t>
      </w:r>
      <w:r>
        <w:rPr>
          <w:lang w:val="en-GB"/>
        </w:rPr>
        <w:t>the school/trust believes</w:t>
      </w:r>
      <w:r w:rsidRPr="00F8542E">
        <w:rPr>
          <w:lang w:val="en-GB"/>
        </w:rPr>
        <w:t xml:space="preserve"> their intention is to cause disruption or inconvenience</w:t>
      </w:r>
    </w:p>
    <w:p w14:paraId="6D56DEAC" w14:textId="77777777" w:rsidR="001326FE" w:rsidRPr="00F8542E" w:rsidRDefault="001326FE" w:rsidP="001326FE">
      <w:pPr>
        <w:pStyle w:val="1bodycopy10pt"/>
        <w:rPr>
          <w:lang w:val="en-GB"/>
        </w:rPr>
      </w:pPr>
      <w:r>
        <w:rPr>
          <w:lang w:val="en-GB"/>
        </w:rPr>
        <w:t xml:space="preserve">The school/trust </w:t>
      </w:r>
      <w:r w:rsidRPr="00F8542E">
        <w:rPr>
          <w:lang w:val="en-GB"/>
        </w:rPr>
        <w:t xml:space="preserve">will inform the individual that we intend to </w:t>
      </w:r>
      <w:r>
        <w:rPr>
          <w:lang w:val="en-GB"/>
        </w:rPr>
        <w:t xml:space="preserve">stop responding and </w:t>
      </w:r>
      <w:r w:rsidRPr="00F8542E">
        <w:rPr>
          <w:lang w:val="en-GB"/>
        </w:rPr>
        <w:t xml:space="preserve">explain that any new complaints </w:t>
      </w:r>
      <w:r>
        <w:rPr>
          <w:lang w:val="en-GB"/>
        </w:rPr>
        <w:t xml:space="preserve">will still be considered. </w:t>
      </w:r>
      <w:r w:rsidRPr="00F8542E">
        <w:rPr>
          <w:lang w:val="en-GB"/>
        </w:rPr>
        <w:t xml:space="preserve"> </w:t>
      </w:r>
    </w:p>
    <w:p w14:paraId="38A9662B" w14:textId="77777777" w:rsidR="001326FE" w:rsidRDefault="001326FE" w:rsidP="001326FE">
      <w:pPr>
        <w:pStyle w:val="1bodycopy10pt"/>
        <w:rPr>
          <w:rFonts w:cs="Arial"/>
          <w:lang w:val="en-GB"/>
        </w:rPr>
      </w:pPr>
      <w:r w:rsidRPr="00F8542E">
        <w:rPr>
          <w:rFonts w:cs="Arial"/>
          <w:lang w:val="en-GB"/>
        </w:rPr>
        <w:t xml:space="preserve">In response to any serious incident of aggression or violence, </w:t>
      </w:r>
      <w:r>
        <w:rPr>
          <w:rFonts w:cs="Arial"/>
          <w:lang w:val="en-GB"/>
        </w:rPr>
        <w:t xml:space="preserve">the school/trust </w:t>
      </w:r>
      <w:r w:rsidRPr="00F8542E">
        <w:rPr>
          <w:rFonts w:cs="Arial"/>
          <w:lang w:val="en-GB"/>
        </w:rPr>
        <w:t xml:space="preserve">will immediately inform the police and communicate </w:t>
      </w:r>
      <w:r>
        <w:rPr>
          <w:rFonts w:cs="Arial"/>
          <w:lang w:val="en-GB"/>
        </w:rPr>
        <w:t>these</w:t>
      </w:r>
      <w:r w:rsidRPr="00F8542E">
        <w:rPr>
          <w:rFonts w:cs="Arial"/>
          <w:lang w:val="en-GB"/>
        </w:rPr>
        <w:t xml:space="preserve"> actions in writing. This may include barring an individual from </w:t>
      </w:r>
      <w:r>
        <w:rPr>
          <w:rFonts w:cs="Arial"/>
          <w:lang w:val="en-GB"/>
        </w:rPr>
        <w:t>the</w:t>
      </w:r>
      <w:r w:rsidRPr="00F8542E">
        <w:rPr>
          <w:rFonts w:cs="Arial"/>
          <w:lang w:val="en-GB"/>
        </w:rPr>
        <w:t xml:space="preserve"> school</w:t>
      </w:r>
      <w:r>
        <w:rPr>
          <w:rFonts w:cs="Arial"/>
          <w:lang w:val="en-GB"/>
        </w:rPr>
        <w:t>/trust site.</w:t>
      </w:r>
    </w:p>
    <w:p w14:paraId="55C158DC" w14:textId="77777777" w:rsidR="001326FE" w:rsidRPr="00F8542E" w:rsidRDefault="001326FE" w:rsidP="001326FE">
      <w:pPr>
        <w:pStyle w:val="Subhead2"/>
        <w:rPr>
          <w:lang w:val="en-GB"/>
        </w:rPr>
      </w:pPr>
      <w:r w:rsidRPr="00F8542E">
        <w:rPr>
          <w:lang w:val="en-GB"/>
        </w:rPr>
        <w:t>9.2 Duplicate complaints</w:t>
      </w:r>
    </w:p>
    <w:p w14:paraId="757AD692" w14:textId="77777777" w:rsidR="001326FE" w:rsidRPr="00F8542E" w:rsidRDefault="001326FE" w:rsidP="001326FE">
      <w:pPr>
        <w:pStyle w:val="1bodycopy10pt"/>
        <w:rPr>
          <w:lang w:val="en-GB"/>
        </w:rPr>
      </w:pPr>
      <w:r w:rsidRPr="00F8542E">
        <w:rPr>
          <w:lang w:val="en-GB"/>
        </w:rPr>
        <w:t xml:space="preserve">If </w:t>
      </w:r>
      <w:r>
        <w:rPr>
          <w:lang w:val="en-GB"/>
        </w:rPr>
        <w:t>the school/trust has</w:t>
      </w:r>
      <w:r w:rsidRPr="00F8542E">
        <w:rPr>
          <w:lang w:val="en-GB"/>
        </w:rPr>
        <w:t xml:space="preserve"> resolved a complaint under this procedure and receive</w:t>
      </w:r>
      <w:r>
        <w:rPr>
          <w:lang w:val="en-GB"/>
        </w:rPr>
        <w:t>d</w:t>
      </w:r>
      <w:r w:rsidRPr="00F8542E">
        <w:rPr>
          <w:lang w:val="en-GB"/>
        </w:rPr>
        <w:t xml:space="preserve"> a duplicate complaint on the same subject from a partner, family member or other individual, </w:t>
      </w:r>
      <w:r>
        <w:rPr>
          <w:lang w:val="en-GB"/>
        </w:rPr>
        <w:t>the school/trust</w:t>
      </w:r>
      <w:r w:rsidRPr="00F8542E">
        <w:rPr>
          <w:lang w:val="en-GB"/>
        </w:rPr>
        <w:t xml:space="preserve"> will assess whether there are aspects that we hadn’t previously considered, or any new information </w:t>
      </w:r>
      <w:r>
        <w:rPr>
          <w:lang w:val="en-GB"/>
        </w:rPr>
        <w:t xml:space="preserve">that </w:t>
      </w:r>
      <w:r w:rsidRPr="00F8542E">
        <w:rPr>
          <w:lang w:val="en-GB"/>
        </w:rPr>
        <w:t>need</w:t>
      </w:r>
      <w:r>
        <w:rPr>
          <w:lang w:val="en-GB"/>
        </w:rPr>
        <w:t>s</w:t>
      </w:r>
      <w:r w:rsidRPr="00F8542E">
        <w:rPr>
          <w:lang w:val="en-GB"/>
        </w:rPr>
        <w:t xml:space="preserve"> to </w:t>
      </w:r>
      <w:r>
        <w:rPr>
          <w:lang w:val="en-GB"/>
        </w:rPr>
        <w:t xml:space="preserve">be </w:t>
      </w:r>
      <w:r w:rsidRPr="00F8542E">
        <w:rPr>
          <w:lang w:val="en-GB"/>
        </w:rPr>
        <w:t>take</w:t>
      </w:r>
      <w:r>
        <w:rPr>
          <w:lang w:val="en-GB"/>
        </w:rPr>
        <w:t>n</w:t>
      </w:r>
      <w:r w:rsidRPr="00F8542E">
        <w:rPr>
          <w:lang w:val="en-GB"/>
        </w:rPr>
        <w:t xml:space="preserve"> into account.</w:t>
      </w:r>
    </w:p>
    <w:p w14:paraId="04869967" w14:textId="77777777" w:rsidR="001326FE" w:rsidRPr="00F8542E" w:rsidRDefault="001326FE" w:rsidP="001326FE">
      <w:pPr>
        <w:pStyle w:val="1bodycopy10pt"/>
        <w:rPr>
          <w:lang w:val="en-GB"/>
        </w:rPr>
      </w:pPr>
      <w:r w:rsidRPr="00F8542E">
        <w:rPr>
          <w:lang w:val="en-GB"/>
        </w:rPr>
        <w:t xml:space="preserve">If </w:t>
      </w:r>
      <w:r>
        <w:rPr>
          <w:lang w:val="en-GB"/>
        </w:rPr>
        <w:t>the school/trust is</w:t>
      </w:r>
      <w:r w:rsidRPr="00F8542E">
        <w:rPr>
          <w:lang w:val="en-GB"/>
        </w:rPr>
        <w:t xml:space="preserve"> satisfied that there are no new aspects, </w:t>
      </w:r>
      <w:r w:rsidR="00711D12">
        <w:rPr>
          <w:lang w:val="en-GB"/>
        </w:rPr>
        <w:t>it will:</w:t>
      </w:r>
      <w:r w:rsidRPr="00F8542E">
        <w:rPr>
          <w:lang w:val="en-GB"/>
        </w:rPr>
        <w:t xml:space="preserve"> </w:t>
      </w:r>
    </w:p>
    <w:p w14:paraId="3AB7A95C" w14:textId="77777777" w:rsidR="0040734B" w:rsidRDefault="001326FE" w:rsidP="0040734B">
      <w:pPr>
        <w:pStyle w:val="4Bulletedcopyblue"/>
        <w:numPr>
          <w:ilvl w:val="0"/>
          <w:numId w:val="9"/>
        </w:numPr>
        <w:rPr>
          <w:lang w:val="en-GB"/>
        </w:rPr>
      </w:pPr>
      <w:r w:rsidRPr="00F8542E">
        <w:rPr>
          <w:lang w:val="en-GB"/>
        </w:rPr>
        <w:t xml:space="preserve">Tell the new complainant that </w:t>
      </w:r>
      <w:r w:rsidR="00711D12">
        <w:rPr>
          <w:lang w:val="en-GB"/>
        </w:rPr>
        <w:t>the issue has already been investigated and responded to</w:t>
      </w:r>
      <w:r w:rsidRPr="00F8542E">
        <w:rPr>
          <w:lang w:val="en-GB"/>
        </w:rPr>
        <w:t xml:space="preserve">, and </w:t>
      </w:r>
      <w:r>
        <w:rPr>
          <w:lang w:val="en-GB"/>
        </w:rPr>
        <w:t xml:space="preserve">that </w:t>
      </w:r>
      <w:r w:rsidRPr="00F8542E">
        <w:rPr>
          <w:lang w:val="en-GB"/>
        </w:rPr>
        <w:t xml:space="preserve">the local process is complete </w:t>
      </w:r>
    </w:p>
    <w:p w14:paraId="32E8F6F4" w14:textId="77777777" w:rsidR="0040734B" w:rsidRPr="0040734B" w:rsidRDefault="0040734B" w:rsidP="0040734B">
      <w:pPr>
        <w:pStyle w:val="4Bulletedcopyblue"/>
        <w:numPr>
          <w:ilvl w:val="0"/>
          <w:numId w:val="9"/>
        </w:numPr>
        <w:rPr>
          <w:lang w:val="en-GB"/>
        </w:rPr>
      </w:pPr>
      <w:r w:rsidRPr="0040734B">
        <w:rPr>
          <w:lang w:val="en-GB"/>
        </w:rPr>
        <w:t xml:space="preserve">Direct them to the ESFA if they are dissatisfied with our original handling of the complaint </w:t>
      </w:r>
    </w:p>
    <w:p w14:paraId="2E56C1E3" w14:textId="77777777" w:rsidR="001326FE" w:rsidRPr="00F8542E" w:rsidRDefault="001326FE" w:rsidP="001326FE">
      <w:pPr>
        <w:pStyle w:val="1bodycopy10pt"/>
        <w:rPr>
          <w:lang w:val="en-GB"/>
        </w:rPr>
      </w:pPr>
      <w:r w:rsidRPr="00F8542E">
        <w:rPr>
          <w:lang w:val="en-GB"/>
        </w:rPr>
        <w:t xml:space="preserve">If there are new aspects, </w:t>
      </w:r>
      <w:r w:rsidR="00711D12">
        <w:rPr>
          <w:lang w:val="en-GB"/>
        </w:rPr>
        <w:t xml:space="preserve">this procedure will be repeated. </w:t>
      </w:r>
    </w:p>
    <w:p w14:paraId="5C8B5E11" w14:textId="77777777" w:rsidR="001326FE" w:rsidRPr="00F8542E" w:rsidRDefault="001326FE" w:rsidP="001326FE">
      <w:pPr>
        <w:pStyle w:val="Subhead2"/>
        <w:rPr>
          <w:lang w:val="en-GB"/>
        </w:rPr>
      </w:pPr>
      <w:r w:rsidRPr="00F8542E">
        <w:rPr>
          <w:lang w:val="en-GB"/>
        </w:rPr>
        <w:t>9.3 Complaint campaigns</w:t>
      </w:r>
    </w:p>
    <w:p w14:paraId="33C26737" w14:textId="1810F5C4" w:rsidR="001B4782" w:rsidRDefault="00B000D5" w:rsidP="001326FE">
      <w:pPr>
        <w:rPr>
          <w:lang w:val="en-GB"/>
        </w:rPr>
      </w:pPr>
      <w:r>
        <w:rPr>
          <w:lang w:val="en-GB"/>
        </w:rPr>
        <w:t>A complaint campaign is a</w:t>
      </w:r>
      <w:r w:rsidRPr="00B000D5">
        <w:rPr>
          <w:lang w:val="en-GB"/>
        </w:rPr>
        <w:t xml:space="preserve"> situation where a school or trust receives a large number of complaints about the same issue, often coordinated, sometimes from individuals unconnected to the school, and usually triggered by social media, petitioning, or organised groups rather than genuine personal grievances.</w:t>
      </w:r>
    </w:p>
    <w:p w14:paraId="67C8CB56" w14:textId="77777777" w:rsidR="00074EFD" w:rsidRPr="00074EFD" w:rsidRDefault="00074EFD" w:rsidP="00074EFD">
      <w:pPr>
        <w:pStyle w:val="1bodycopy10pt"/>
        <w:rPr>
          <w:lang w:val="en-GB"/>
        </w:rPr>
      </w:pPr>
      <w:r w:rsidRPr="00074EFD">
        <w:rPr>
          <w:lang w:val="en-GB"/>
        </w:rPr>
        <w:t>Features typical of a complaints campaign:</w:t>
      </w:r>
    </w:p>
    <w:p w14:paraId="33766029" w14:textId="77777777" w:rsidR="00074EFD" w:rsidRDefault="00074EFD" w:rsidP="00074EFD">
      <w:pPr>
        <w:pStyle w:val="1bodycopy10pt"/>
        <w:numPr>
          <w:ilvl w:val="0"/>
          <w:numId w:val="41"/>
        </w:numPr>
        <w:rPr>
          <w:lang w:val="en-GB"/>
        </w:rPr>
      </w:pPr>
      <w:r w:rsidRPr="00074EFD">
        <w:rPr>
          <w:lang w:val="en-GB"/>
        </w:rPr>
        <w:t>Many complaints arrive in a short period of time</w:t>
      </w:r>
    </w:p>
    <w:p w14:paraId="20096937" w14:textId="77777777" w:rsidR="00074EFD" w:rsidRDefault="00074EFD" w:rsidP="00074EFD">
      <w:pPr>
        <w:pStyle w:val="1bodycopy10pt"/>
        <w:numPr>
          <w:ilvl w:val="0"/>
          <w:numId w:val="41"/>
        </w:numPr>
        <w:rPr>
          <w:lang w:val="en-GB"/>
        </w:rPr>
      </w:pPr>
      <w:r w:rsidRPr="00074EFD">
        <w:rPr>
          <w:lang w:val="en-GB"/>
        </w:rPr>
        <w:lastRenderedPageBreak/>
        <w:t>Most complainants do not have direct involvement in the issue</w:t>
      </w:r>
    </w:p>
    <w:p w14:paraId="4FD44791" w14:textId="77777777" w:rsidR="00074EFD" w:rsidRDefault="00074EFD" w:rsidP="00074EFD">
      <w:pPr>
        <w:pStyle w:val="1bodycopy10pt"/>
        <w:numPr>
          <w:ilvl w:val="0"/>
          <w:numId w:val="41"/>
        </w:numPr>
        <w:rPr>
          <w:lang w:val="en-GB"/>
        </w:rPr>
      </w:pPr>
      <w:r w:rsidRPr="00074EFD">
        <w:rPr>
          <w:lang w:val="en-GB"/>
        </w:rPr>
        <w:t>Messages often contain identical or near</w:t>
      </w:r>
      <w:r w:rsidRPr="00074EFD">
        <w:rPr>
          <w:rFonts w:ascii="Cambria Math" w:hAnsi="Cambria Math" w:cs="Cambria Math"/>
          <w:lang w:val="en-GB"/>
        </w:rPr>
        <w:t>‑</w:t>
      </w:r>
      <w:r w:rsidRPr="00074EFD">
        <w:rPr>
          <w:lang w:val="en-GB"/>
        </w:rPr>
        <w:t>identical wording (e.g., copied/pasted templates)</w:t>
      </w:r>
    </w:p>
    <w:p w14:paraId="005FECBB" w14:textId="77777777" w:rsidR="00074EFD" w:rsidRDefault="00074EFD" w:rsidP="00074EFD">
      <w:pPr>
        <w:pStyle w:val="1bodycopy10pt"/>
        <w:numPr>
          <w:ilvl w:val="0"/>
          <w:numId w:val="41"/>
        </w:numPr>
        <w:rPr>
          <w:lang w:val="en-GB"/>
        </w:rPr>
      </w:pPr>
      <w:r w:rsidRPr="00074EFD">
        <w:rPr>
          <w:lang w:val="en-GB"/>
        </w:rPr>
        <w:t>The volume is intended to pressure the school rather than resolve a personal concern</w:t>
      </w:r>
    </w:p>
    <w:p w14:paraId="492BDF75" w14:textId="5296DB17" w:rsidR="00074EFD" w:rsidRPr="00074EFD" w:rsidRDefault="00074EFD" w:rsidP="00074EFD">
      <w:pPr>
        <w:pStyle w:val="1bodycopy10pt"/>
        <w:numPr>
          <w:ilvl w:val="0"/>
          <w:numId w:val="41"/>
        </w:numPr>
        <w:rPr>
          <w:lang w:val="en-GB"/>
        </w:rPr>
      </w:pPr>
      <w:r w:rsidRPr="00074EFD">
        <w:rPr>
          <w:lang w:val="en-GB"/>
        </w:rPr>
        <w:t>The complaints may follow an online call</w:t>
      </w:r>
      <w:r w:rsidRPr="00074EFD">
        <w:rPr>
          <w:rFonts w:ascii="Cambria Math" w:hAnsi="Cambria Math" w:cs="Cambria Math"/>
          <w:lang w:val="en-GB"/>
        </w:rPr>
        <w:t>‑</w:t>
      </w:r>
      <w:r w:rsidRPr="00074EFD">
        <w:rPr>
          <w:lang w:val="en-GB"/>
        </w:rPr>
        <w:t>to</w:t>
      </w:r>
      <w:r w:rsidRPr="00074EFD">
        <w:rPr>
          <w:rFonts w:ascii="Cambria Math" w:hAnsi="Cambria Math" w:cs="Cambria Math"/>
          <w:lang w:val="en-GB"/>
        </w:rPr>
        <w:t>‑</w:t>
      </w:r>
      <w:r w:rsidRPr="00074EFD">
        <w:rPr>
          <w:lang w:val="en-GB"/>
        </w:rPr>
        <w:t>action or coordinated parent</w:t>
      </w:r>
      <w:r w:rsidRPr="00074EFD">
        <w:rPr>
          <w:rFonts w:ascii="Cambria Math" w:hAnsi="Cambria Math" w:cs="Cambria Math"/>
          <w:lang w:val="en-GB"/>
        </w:rPr>
        <w:t>‑</w:t>
      </w:r>
      <w:r w:rsidRPr="00074EFD">
        <w:rPr>
          <w:lang w:val="en-GB"/>
        </w:rPr>
        <w:t>group message</w:t>
      </w:r>
    </w:p>
    <w:p w14:paraId="305D0BCA" w14:textId="77777777" w:rsidR="00074EFD" w:rsidRDefault="00074EFD" w:rsidP="001326FE">
      <w:pPr>
        <w:pStyle w:val="1bodycopy10pt"/>
        <w:rPr>
          <w:lang w:val="en-GB"/>
        </w:rPr>
      </w:pPr>
    </w:p>
    <w:p w14:paraId="403703E7" w14:textId="08126638" w:rsidR="00074EFD" w:rsidRDefault="00074EFD" w:rsidP="001326FE">
      <w:pPr>
        <w:pStyle w:val="1bodycopy10pt"/>
        <w:rPr>
          <w:lang w:val="en-GB"/>
        </w:rPr>
      </w:pPr>
      <w:r>
        <w:rPr>
          <w:lang w:val="en-GB"/>
        </w:rPr>
        <w:t xml:space="preserve">Where the school or Trust is subject to </w:t>
      </w:r>
      <w:proofErr w:type="gramStart"/>
      <w:r>
        <w:rPr>
          <w:lang w:val="en-GB"/>
        </w:rPr>
        <w:t>a complaints</w:t>
      </w:r>
      <w:proofErr w:type="gramEnd"/>
      <w:r>
        <w:rPr>
          <w:lang w:val="en-GB"/>
        </w:rPr>
        <w:t xml:space="preserve"> </w:t>
      </w:r>
      <w:proofErr w:type="gramStart"/>
      <w:r>
        <w:rPr>
          <w:lang w:val="en-GB"/>
        </w:rPr>
        <w:t>campaign</w:t>
      </w:r>
      <w:proofErr w:type="gramEnd"/>
      <w:r>
        <w:rPr>
          <w:lang w:val="en-GB"/>
        </w:rPr>
        <w:t xml:space="preserve"> </w:t>
      </w:r>
      <w:r w:rsidR="00EB3C3F">
        <w:rPr>
          <w:lang w:val="en-GB"/>
        </w:rPr>
        <w:t>the following approaches may be used:</w:t>
      </w:r>
    </w:p>
    <w:p w14:paraId="2B350E47" w14:textId="77777777" w:rsidR="00BC5B6F" w:rsidRDefault="00EB3C3F" w:rsidP="00EB3C3F">
      <w:pPr>
        <w:pStyle w:val="1bodycopy10pt"/>
        <w:numPr>
          <w:ilvl w:val="0"/>
          <w:numId w:val="42"/>
        </w:numPr>
        <w:rPr>
          <w:lang w:val="en-GB"/>
        </w:rPr>
      </w:pPr>
      <w:r w:rsidRPr="00EB3C3F">
        <w:rPr>
          <w:lang w:val="en-GB"/>
        </w:rPr>
        <w:t>Publish a Single Public Response</w:t>
      </w:r>
    </w:p>
    <w:p w14:paraId="03A4D77F" w14:textId="77777777" w:rsidR="00BC5B6F" w:rsidRDefault="00EB3C3F" w:rsidP="00EB3C3F">
      <w:pPr>
        <w:pStyle w:val="1bodycopy10pt"/>
        <w:numPr>
          <w:ilvl w:val="0"/>
          <w:numId w:val="42"/>
        </w:numPr>
        <w:rPr>
          <w:lang w:val="en-GB"/>
        </w:rPr>
      </w:pPr>
      <w:r w:rsidRPr="00BC5B6F">
        <w:rPr>
          <w:lang w:val="en-GB"/>
        </w:rPr>
        <w:t>Send a Template Response to All Complainants</w:t>
      </w:r>
    </w:p>
    <w:p w14:paraId="705A3260" w14:textId="41786421" w:rsidR="00EB3C3F" w:rsidRDefault="00EB3C3F" w:rsidP="00EB3C3F">
      <w:pPr>
        <w:pStyle w:val="1bodycopy10pt"/>
        <w:numPr>
          <w:ilvl w:val="0"/>
          <w:numId w:val="42"/>
        </w:numPr>
        <w:rPr>
          <w:lang w:val="en-GB"/>
        </w:rPr>
      </w:pPr>
      <w:r w:rsidRPr="00BC5B6F">
        <w:rPr>
          <w:lang w:val="en-GB"/>
        </w:rPr>
        <w:t>Use a Communication Management Plan</w:t>
      </w:r>
      <w:r w:rsidR="00F773E1">
        <w:rPr>
          <w:lang w:val="en-GB"/>
        </w:rPr>
        <w:t>, e.g.:</w:t>
      </w:r>
    </w:p>
    <w:p w14:paraId="02DBCE29" w14:textId="77777777" w:rsidR="00F773E1" w:rsidRPr="00F773E1" w:rsidRDefault="00F773E1" w:rsidP="00F773E1">
      <w:pPr>
        <w:pStyle w:val="1bodycopy10pt"/>
        <w:numPr>
          <w:ilvl w:val="1"/>
          <w:numId w:val="42"/>
        </w:numPr>
        <w:rPr>
          <w:lang w:val="en-GB"/>
        </w:rPr>
      </w:pPr>
      <w:r w:rsidRPr="00F773E1">
        <w:rPr>
          <w:lang w:val="en-GB"/>
        </w:rPr>
        <w:t>Direct all communication through a single email address, usually via the clerk</w:t>
      </w:r>
    </w:p>
    <w:p w14:paraId="4580B0C5" w14:textId="77777777" w:rsidR="00F773E1" w:rsidRPr="00F773E1" w:rsidRDefault="00F773E1" w:rsidP="00F773E1">
      <w:pPr>
        <w:pStyle w:val="1bodycopy10pt"/>
        <w:numPr>
          <w:ilvl w:val="1"/>
          <w:numId w:val="42"/>
        </w:numPr>
        <w:rPr>
          <w:lang w:val="en-GB"/>
        </w:rPr>
      </w:pPr>
      <w:r w:rsidRPr="00F773E1">
        <w:rPr>
          <w:lang w:val="en-GB"/>
        </w:rPr>
        <w:t>Set clear limits (e.g., “We will provide no more than one response per week regarding this matter”)</w:t>
      </w:r>
    </w:p>
    <w:p w14:paraId="2E2788BE" w14:textId="77777777" w:rsidR="00F773E1" w:rsidRDefault="00F773E1" w:rsidP="00EB3C3F">
      <w:pPr>
        <w:pStyle w:val="1bodycopy10pt"/>
        <w:numPr>
          <w:ilvl w:val="1"/>
          <w:numId w:val="42"/>
        </w:numPr>
        <w:rPr>
          <w:lang w:val="en-GB"/>
        </w:rPr>
      </w:pPr>
      <w:r w:rsidRPr="00F773E1">
        <w:rPr>
          <w:lang w:val="en-GB"/>
        </w:rPr>
        <w:t>Outline consequences if boundaries are not respected (e.g., restricting communication channels)</w:t>
      </w:r>
    </w:p>
    <w:p w14:paraId="54BD9CF7" w14:textId="04F5BFA7" w:rsidR="00EB3C3F" w:rsidRPr="00F773E1" w:rsidRDefault="00EB3C3F" w:rsidP="00F773E1">
      <w:pPr>
        <w:pStyle w:val="1bodycopy10pt"/>
        <w:numPr>
          <w:ilvl w:val="0"/>
          <w:numId w:val="43"/>
        </w:numPr>
        <w:rPr>
          <w:lang w:val="en-GB"/>
        </w:rPr>
      </w:pPr>
      <w:r w:rsidRPr="00F773E1">
        <w:rPr>
          <w:lang w:val="en-GB"/>
        </w:rPr>
        <w:t xml:space="preserve">Clarify </w:t>
      </w:r>
      <w:r w:rsidR="00F773E1">
        <w:rPr>
          <w:lang w:val="en-GB"/>
        </w:rPr>
        <w:t>t</w:t>
      </w:r>
      <w:r w:rsidRPr="00F773E1">
        <w:rPr>
          <w:lang w:val="en-GB"/>
        </w:rPr>
        <w:t xml:space="preserve">hat Complaints </w:t>
      </w:r>
      <w:r w:rsidR="00A81B53">
        <w:rPr>
          <w:lang w:val="en-GB"/>
        </w:rPr>
        <w:t>handled under this policy m</w:t>
      </w:r>
      <w:r w:rsidRPr="00F773E1">
        <w:rPr>
          <w:lang w:val="en-GB"/>
        </w:rPr>
        <w:t xml:space="preserve">ust </w:t>
      </w:r>
      <w:r w:rsidR="00A81B53">
        <w:rPr>
          <w:lang w:val="en-GB"/>
        </w:rPr>
        <w:t>b</w:t>
      </w:r>
      <w:r w:rsidRPr="00F773E1">
        <w:rPr>
          <w:lang w:val="en-GB"/>
        </w:rPr>
        <w:t xml:space="preserve">e </w:t>
      </w:r>
      <w:r w:rsidR="00A81B53">
        <w:rPr>
          <w:lang w:val="en-GB"/>
        </w:rPr>
        <w:t>a</w:t>
      </w:r>
      <w:r w:rsidRPr="00F773E1">
        <w:rPr>
          <w:lang w:val="en-GB"/>
        </w:rPr>
        <w:t xml:space="preserve">bout </w:t>
      </w:r>
      <w:r w:rsidR="00A81B53">
        <w:rPr>
          <w:lang w:val="en-GB"/>
        </w:rPr>
        <w:t>h</w:t>
      </w:r>
      <w:r w:rsidRPr="00F773E1">
        <w:rPr>
          <w:lang w:val="en-GB"/>
        </w:rPr>
        <w:t xml:space="preserve">ow the </w:t>
      </w:r>
      <w:r w:rsidR="00A81B53">
        <w:rPr>
          <w:lang w:val="en-GB"/>
        </w:rPr>
        <w:t>i</w:t>
      </w:r>
      <w:r w:rsidRPr="00F773E1">
        <w:rPr>
          <w:lang w:val="en-GB"/>
        </w:rPr>
        <w:t xml:space="preserve">ssue </w:t>
      </w:r>
      <w:r w:rsidR="00A81B53">
        <w:rPr>
          <w:lang w:val="en-GB"/>
        </w:rPr>
        <w:t>a</w:t>
      </w:r>
      <w:r w:rsidRPr="00F773E1">
        <w:rPr>
          <w:lang w:val="en-GB"/>
        </w:rPr>
        <w:t xml:space="preserve">ffects the </w:t>
      </w:r>
      <w:r w:rsidR="00A81B53">
        <w:rPr>
          <w:lang w:val="en-GB"/>
        </w:rPr>
        <w:t>i</w:t>
      </w:r>
      <w:r w:rsidRPr="00F773E1">
        <w:rPr>
          <w:lang w:val="en-GB"/>
        </w:rPr>
        <w:t>ndividual</w:t>
      </w:r>
      <w:r w:rsidR="00A81B53">
        <w:rPr>
          <w:lang w:val="en-GB"/>
        </w:rPr>
        <w:t xml:space="preserve"> making the complaint</w:t>
      </w:r>
    </w:p>
    <w:p w14:paraId="32B7B579" w14:textId="05908CD8" w:rsidR="00EB3C3F" w:rsidRPr="00EB3C3F" w:rsidRDefault="00FE21D3" w:rsidP="00FE21D3">
      <w:pPr>
        <w:pStyle w:val="1bodycopy10pt"/>
        <w:rPr>
          <w:lang w:val="en-GB"/>
        </w:rPr>
      </w:pPr>
      <w:r>
        <w:rPr>
          <w:lang w:val="en-GB"/>
        </w:rPr>
        <w:t>The school may stop responding to a complaints campaign when:</w:t>
      </w:r>
    </w:p>
    <w:p w14:paraId="0BF73682" w14:textId="77777777" w:rsidR="00EB3C3F" w:rsidRPr="00EB3C3F" w:rsidRDefault="00EB3C3F" w:rsidP="00FE21D3">
      <w:pPr>
        <w:pStyle w:val="1bodycopy10pt"/>
        <w:numPr>
          <w:ilvl w:val="0"/>
          <w:numId w:val="44"/>
        </w:numPr>
        <w:rPr>
          <w:lang w:val="en-GB"/>
        </w:rPr>
      </w:pPr>
      <w:r w:rsidRPr="00EB3C3F">
        <w:rPr>
          <w:lang w:val="en-GB"/>
        </w:rPr>
        <w:t>All reasonable steps have been taken</w:t>
      </w:r>
    </w:p>
    <w:p w14:paraId="25F2E2BC" w14:textId="77777777" w:rsidR="00EB3C3F" w:rsidRPr="00EB3C3F" w:rsidRDefault="00EB3C3F" w:rsidP="00FE21D3">
      <w:pPr>
        <w:pStyle w:val="1bodycopy10pt"/>
        <w:numPr>
          <w:ilvl w:val="0"/>
          <w:numId w:val="44"/>
        </w:numPr>
        <w:rPr>
          <w:lang w:val="en-GB"/>
        </w:rPr>
      </w:pPr>
      <w:r w:rsidRPr="00EB3C3F">
        <w:rPr>
          <w:lang w:val="en-GB"/>
        </w:rPr>
        <w:t>A clear statement of the school’s position has been provided</w:t>
      </w:r>
    </w:p>
    <w:p w14:paraId="35D7F6CE" w14:textId="3B876242" w:rsidR="00EB3C3F" w:rsidRPr="00FE21D3" w:rsidRDefault="00EB3C3F" w:rsidP="00EB3C3F">
      <w:pPr>
        <w:pStyle w:val="1bodycopy10pt"/>
        <w:numPr>
          <w:ilvl w:val="0"/>
          <w:numId w:val="44"/>
        </w:numPr>
        <w:rPr>
          <w:lang w:val="en-GB"/>
        </w:rPr>
      </w:pPr>
      <w:r w:rsidRPr="00EB3C3F">
        <w:rPr>
          <w:lang w:val="en-GB"/>
        </w:rPr>
        <w:t>Repeated contact appears intended to cause disruption</w:t>
      </w:r>
    </w:p>
    <w:p w14:paraId="4D804370" w14:textId="53351B0D" w:rsidR="00EB3C3F" w:rsidRPr="00EB3C3F" w:rsidRDefault="00EB3C3F" w:rsidP="00EB3C3F">
      <w:pPr>
        <w:pStyle w:val="1bodycopy10pt"/>
        <w:rPr>
          <w:lang w:val="en-GB"/>
        </w:rPr>
      </w:pPr>
      <w:r w:rsidRPr="00EB3C3F">
        <w:rPr>
          <w:lang w:val="en-GB"/>
        </w:rPr>
        <w:t>Example wording</w:t>
      </w:r>
      <w:r w:rsidR="00FE21D3">
        <w:rPr>
          <w:lang w:val="en-GB"/>
        </w:rPr>
        <w:t xml:space="preserve"> at this point; </w:t>
      </w:r>
      <w:r w:rsidRPr="00EB3C3F">
        <w:rPr>
          <w:lang w:val="en-GB"/>
        </w:rPr>
        <w:t>“As we have now provided our full response and no new information has been raised, further emails about this issue will not receive an individual reply.”</w:t>
      </w:r>
    </w:p>
    <w:p w14:paraId="1A1F2E08" w14:textId="77777777" w:rsidR="00EB3C3F" w:rsidRDefault="00EB3C3F" w:rsidP="001326FE">
      <w:pPr>
        <w:pStyle w:val="1bodycopy10pt"/>
        <w:rPr>
          <w:lang w:val="en-GB"/>
        </w:rPr>
      </w:pPr>
    </w:p>
    <w:p w14:paraId="11F57ED1" w14:textId="375BB33D" w:rsidR="001326FE" w:rsidRPr="001326FE" w:rsidRDefault="001326FE" w:rsidP="001326FE">
      <w:pPr>
        <w:pStyle w:val="1bodycopy10pt"/>
        <w:rPr>
          <w:rFonts w:cs="Arial"/>
          <w:lang w:val="en-GB"/>
        </w:rPr>
      </w:pPr>
    </w:p>
    <w:p w14:paraId="120EE302" w14:textId="77777777" w:rsidR="008F688C" w:rsidRPr="00B42645" w:rsidRDefault="008F688C" w:rsidP="008F688C">
      <w:pPr>
        <w:pStyle w:val="Heading1"/>
      </w:pPr>
      <w:bookmarkStart w:id="25" w:name="_Toc528569680"/>
      <w:bookmarkStart w:id="26" w:name="_Toc96955785"/>
      <w:r w:rsidRPr="00B42645">
        <w:t>1</w:t>
      </w:r>
      <w:r w:rsidR="007544D8">
        <w:t>0</w:t>
      </w:r>
      <w:r w:rsidRPr="00B42645">
        <w:t>. Record-keeping and confidentiality</w:t>
      </w:r>
      <w:bookmarkEnd w:id="25"/>
      <w:bookmarkEnd w:id="26"/>
    </w:p>
    <w:p w14:paraId="6027775A" w14:textId="77777777" w:rsidR="008F688C" w:rsidRPr="00B42645" w:rsidRDefault="008F688C" w:rsidP="00F45A0E">
      <w:pPr>
        <w:pStyle w:val="1bodycopy10pt"/>
      </w:pPr>
      <w:r w:rsidRPr="00B42645">
        <w:t>The school will record the progress of all complaints, including information about:</w:t>
      </w:r>
    </w:p>
    <w:p w14:paraId="651A974D" w14:textId="77777777" w:rsidR="008F688C" w:rsidRPr="00B42645" w:rsidRDefault="008F688C" w:rsidP="00F45A0E">
      <w:pPr>
        <w:pStyle w:val="4Bulletedcopyblue"/>
      </w:pPr>
      <w:r w:rsidRPr="00B42645">
        <w:t>Actions taken at all stages</w:t>
      </w:r>
    </w:p>
    <w:p w14:paraId="482B5C7C" w14:textId="77777777" w:rsidR="008F688C" w:rsidRPr="00B42645" w:rsidRDefault="008F688C" w:rsidP="00F45A0E">
      <w:pPr>
        <w:pStyle w:val="4Bulletedcopyblue"/>
      </w:pPr>
      <w:r w:rsidRPr="00B42645">
        <w:t>The stage at which the complaint was resolved</w:t>
      </w:r>
    </w:p>
    <w:p w14:paraId="4287D005" w14:textId="77777777" w:rsidR="008F688C" w:rsidRPr="00B42645" w:rsidRDefault="008F688C" w:rsidP="00F45A0E">
      <w:pPr>
        <w:pStyle w:val="4Bulletedcopyblue"/>
      </w:pPr>
      <w:r w:rsidRPr="00B42645">
        <w:t>The final outcome</w:t>
      </w:r>
    </w:p>
    <w:p w14:paraId="6F443AE3" w14:textId="77777777" w:rsidR="008F688C" w:rsidRPr="00B42645" w:rsidRDefault="008F688C" w:rsidP="00F45A0E">
      <w:pPr>
        <w:pStyle w:val="1bodycopy10pt"/>
      </w:pPr>
      <w:r w:rsidRPr="00B42645">
        <w:t>The records will also include copies of letters and email</w:t>
      </w:r>
      <w:r w:rsidR="005D42A8">
        <w:t>s</w:t>
      </w:r>
      <w:r w:rsidRPr="00B42645">
        <w:t>, and notes related to meetings and phone calls.</w:t>
      </w:r>
    </w:p>
    <w:p w14:paraId="279405F6" w14:textId="77777777" w:rsidR="008F688C" w:rsidRPr="00B42645" w:rsidRDefault="008F688C" w:rsidP="00F45A0E">
      <w:pPr>
        <w:pStyle w:val="1bodycopy10pt"/>
        <w:rPr>
          <w:lang w:val="en-GB"/>
        </w:rPr>
      </w:pPr>
      <w:r w:rsidRPr="00B42645">
        <w:rPr>
          <w:lang w:val="en-GB"/>
        </w:rPr>
        <w:t>This material will be treated as confidential and stored securely in the school office, and will be viewed only by those involved in investigating the complaint or on the review panel.</w:t>
      </w:r>
    </w:p>
    <w:p w14:paraId="74B56CA1" w14:textId="77777777" w:rsidR="008F688C" w:rsidRPr="00F45A0E" w:rsidRDefault="008F688C" w:rsidP="00F45A0E">
      <w:pPr>
        <w:pStyle w:val="1bodycopy10pt"/>
      </w:pPr>
      <w:r w:rsidRPr="00F45A0E">
        <w:t xml:space="preserve">In the case of complaints about the trust or central staff, these records will be managed by the </w:t>
      </w:r>
      <w:r w:rsidRPr="007773A4">
        <w:t>company secretary, and will be stored securely in the trust’s offices under restricted access.</w:t>
      </w:r>
    </w:p>
    <w:p w14:paraId="6F155A84" w14:textId="3C80044C" w:rsidR="008F688C" w:rsidRPr="00F45A0E" w:rsidRDefault="008F688C" w:rsidP="00F45A0E">
      <w:pPr>
        <w:pStyle w:val="1bodycopy10pt"/>
      </w:pPr>
      <w:r w:rsidRPr="00F45A0E">
        <w:t>This is except where the secretary of state (or someone acting on their behalf) or the complainant requests access to records of a complaint through a freedom of information (FOI) request or under the terms of the Data Protection Act,</w:t>
      </w:r>
      <w:r w:rsidR="00601F2B" w:rsidRPr="00601F2B">
        <w:rPr>
          <w:color w:val="000000"/>
          <w:sz w:val="27"/>
          <w:szCs w:val="27"/>
        </w:rPr>
        <w:t xml:space="preserve"> </w:t>
      </w:r>
      <w:r w:rsidR="00601F2B" w:rsidRPr="00601F2B">
        <w:t>where the LAC has carried out a Public Interest Assessment under GDPR</w:t>
      </w:r>
      <w:r w:rsidR="00601F2B">
        <w:t>,</w:t>
      </w:r>
      <w:r w:rsidRPr="00F45A0E">
        <w:t xml:space="preserve"> or where the material must be made available during a school inspection.</w:t>
      </w:r>
    </w:p>
    <w:p w14:paraId="213E67E0" w14:textId="0E5F5DF9" w:rsidR="00711D12" w:rsidRPr="00F8542E" w:rsidRDefault="00711D12" w:rsidP="00711D12">
      <w:pPr>
        <w:rPr>
          <w:lang w:val="en-GB"/>
        </w:rPr>
      </w:pPr>
      <w:r w:rsidRPr="00F8542E">
        <w:rPr>
          <w:lang w:val="en-GB"/>
        </w:rPr>
        <w:t xml:space="preserve">Records of complaints will be kept securely, only for as long as necessary and in line with data protection law, our privacy notices and </w:t>
      </w:r>
      <w:r w:rsidRPr="005964F3">
        <w:rPr>
          <w:lang w:val="en-GB"/>
        </w:rPr>
        <w:t>record retention schedule</w:t>
      </w:r>
      <w:r w:rsidR="00601F2B">
        <w:rPr>
          <w:lang w:val="en-GB"/>
        </w:rPr>
        <w:t xml:space="preserve"> (please see GDPR Policy for further details)</w:t>
      </w:r>
      <w:r w:rsidRPr="005964F3">
        <w:rPr>
          <w:lang w:val="en-GB"/>
        </w:rPr>
        <w:t>.</w:t>
      </w:r>
    </w:p>
    <w:p w14:paraId="7223C1D5" w14:textId="77777777" w:rsidR="008F688C" w:rsidRPr="00B42645" w:rsidRDefault="008F688C" w:rsidP="00F05727">
      <w:pPr>
        <w:pStyle w:val="1bodycopy10pt"/>
        <w:rPr>
          <w:lang w:val="en-GB"/>
        </w:rPr>
      </w:pPr>
      <w:r w:rsidRPr="00B42645">
        <w:rPr>
          <w:lang w:val="en-GB"/>
        </w:rPr>
        <w:lastRenderedPageBreak/>
        <w:t xml:space="preserve">The details of the complaint, including the names of individuals involved, will not be shared with the whole local </w:t>
      </w:r>
      <w:r w:rsidR="008472DA">
        <w:rPr>
          <w:lang w:val="en-GB"/>
        </w:rPr>
        <w:t>academy committee</w:t>
      </w:r>
      <w:r w:rsidR="005D42A8" w:rsidRPr="00B42645">
        <w:rPr>
          <w:lang w:val="en-GB"/>
        </w:rPr>
        <w:t xml:space="preserve"> </w:t>
      </w:r>
      <w:r w:rsidRPr="00B42645">
        <w:rPr>
          <w:lang w:val="en-GB"/>
        </w:rPr>
        <w:t>of the school (or the entire trust board) in case a review panel needs to be organised at a later point.</w:t>
      </w:r>
    </w:p>
    <w:p w14:paraId="60CFF0D4" w14:textId="77777777" w:rsidR="008F688C" w:rsidRPr="00B42645" w:rsidRDefault="008F688C" w:rsidP="00F05727">
      <w:pPr>
        <w:pStyle w:val="1bodycopy10pt"/>
        <w:rPr>
          <w:lang w:val="en-GB"/>
        </w:rPr>
      </w:pPr>
      <w:r w:rsidRPr="00B42645">
        <w:rPr>
          <w:lang w:val="en-GB"/>
        </w:rPr>
        <w:t xml:space="preserve">Where the local </w:t>
      </w:r>
      <w:r w:rsidR="008472DA">
        <w:rPr>
          <w:lang w:val="en-GB"/>
        </w:rPr>
        <w:t>academy committee</w:t>
      </w:r>
      <w:r w:rsidRPr="00B42645">
        <w:rPr>
          <w:lang w:val="en-GB"/>
        </w:rPr>
        <w:t xml:space="preserve"> is aware of the substance of the complaint before the review panel stage, the school will (where reasonably practicable) arrange for an independent panel to hear the complaint.</w:t>
      </w:r>
    </w:p>
    <w:p w14:paraId="2456D6F3" w14:textId="77777777" w:rsidR="008F688C" w:rsidRDefault="008F688C" w:rsidP="00F05727">
      <w:pPr>
        <w:pStyle w:val="1bodycopy10pt"/>
        <w:rPr>
          <w:lang w:val="en-GB"/>
        </w:rPr>
      </w:pPr>
      <w:r w:rsidRPr="00B42645">
        <w:rPr>
          <w:lang w:val="en-GB"/>
        </w:rPr>
        <w:t xml:space="preserve">Complainants also have the right to request an independent panel if they believe there is likely to be bias in the proceedings. The decision to approve this request is made by the local </w:t>
      </w:r>
      <w:r w:rsidR="008472DA">
        <w:rPr>
          <w:lang w:val="en-GB"/>
        </w:rPr>
        <w:t>academy committee</w:t>
      </w:r>
      <w:r w:rsidRPr="00B42645">
        <w:rPr>
          <w:lang w:val="en-GB"/>
        </w:rPr>
        <w:t>, who will not unreasonably withhold consent.</w:t>
      </w:r>
    </w:p>
    <w:p w14:paraId="28E7E19C" w14:textId="77777777" w:rsidR="00810598" w:rsidRPr="00B42645" w:rsidRDefault="00810598" w:rsidP="00F05727">
      <w:pPr>
        <w:pStyle w:val="1bodycopy10pt"/>
        <w:rPr>
          <w:lang w:val="en-GB"/>
        </w:rPr>
      </w:pPr>
    </w:p>
    <w:p w14:paraId="3280EB44" w14:textId="77777777" w:rsidR="008F688C" w:rsidRPr="00B42645" w:rsidRDefault="008F688C" w:rsidP="008F688C">
      <w:pPr>
        <w:pStyle w:val="Heading1"/>
      </w:pPr>
      <w:bookmarkStart w:id="27" w:name="_Toc528569681"/>
      <w:bookmarkStart w:id="28" w:name="_Toc96955786"/>
      <w:r w:rsidRPr="00B42645">
        <w:t>1</w:t>
      </w:r>
      <w:r w:rsidR="00EC5AD0">
        <w:t>1</w:t>
      </w:r>
      <w:r w:rsidRPr="00B42645">
        <w:t>. Learning lessons</w:t>
      </w:r>
      <w:bookmarkEnd w:id="27"/>
      <w:bookmarkEnd w:id="28"/>
    </w:p>
    <w:p w14:paraId="16CE5204" w14:textId="77777777" w:rsidR="008F688C" w:rsidRPr="00F05727" w:rsidRDefault="008F688C" w:rsidP="00F05727">
      <w:pPr>
        <w:pStyle w:val="1bodycopy10pt"/>
      </w:pPr>
      <w:r w:rsidRPr="00F05727">
        <w:t xml:space="preserve">The </w:t>
      </w:r>
      <w:r w:rsidRPr="005964F3">
        <w:t xml:space="preserve">local </w:t>
      </w:r>
      <w:r w:rsidR="008472DA" w:rsidRPr="005964F3">
        <w:t>academy committee</w:t>
      </w:r>
      <w:r w:rsidRPr="00F05727">
        <w:t xml:space="preserve"> will review any underlying issues raised by complaints with the </w:t>
      </w:r>
      <w:r w:rsidRPr="00F05727">
        <w:rPr>
          <w:highlight w:val="yellow"/>
        </w:rPr>
        <w:t>[</w:t>
      </w:r>
      <w:r w:rsidRPr="005964F3">
        <w:t>headteache</w:t>
      </w:r>
      <w:r w:rsidR="005964F3" w:rsidRPr="005964F3">
        <w:t xml:space="preserve">r or appropriate </w:t>
      </w:r>
      <w:r w:rsidRPr="005964F3">
        <w:t>senior leader],</w:t>
      </w:r>
      <w:r w:rsidRPr="00F05727">
        <w:t xml:space="preserve"> where appropriate, and respecting confidentiality, to determine whether there are any improvements that the school can make to its procedures or practice to help prevent similar events in the future.</w:t>
      </w:r>
    </w:p>
    <w:p w14:paraId="042D33C8" w14:textId="77777777" w:rsidR="008F688C" w:rsidRDefault="008F688C" w:rsidP="00F05727">
      <w:pPr>
        <w:pStyle w:val="1bodycopy10pt"/>
      </w:pPr>
      <w:r w:rsidRPr="00F05727">
        <w:t xml:space="preserve">The </w:t>
      </w:r>
      <w:r w:rsidR="005964F3" w:rsidRPr="005964F3">
        <w:t>CEO and trust board</w:t>
      </w:r>
      <w:r w:rsidRPr="00F05727">
        <w:t xml:space="preserve"> will receive regular reports on the types of complaints received in each school in order to support the development of appropriate support structures, and to inform an</w:t>
      </w:r>
      <w:r w:rsidR="00581C79">
        <w:t>y</w:t>
      </w:r>
      <w:r w:rsidRPr="00F05727">
        <w:t xml:space="preserve"> improvements to procedures or practice.</w:t>
      </w:r>
    </w:p>
    <w:p w14:paraId="55282857" w14:textId="77777777" w:rsidR="00550648" w:rsidRPr="00F05727" w:rsidRDefault="00550648" w:rsidP="00F05727">
      <w:pPr>
        <w:pStyle w:val="1bodycopy10pt"/>
      </w:pPr>
    </w:p>
    <w:p w14:paraId="00A083A7" w14:textId="77777777" w:rsidR="008F688C" w:rsidRPr="00B42645" w:rsidRDefault="00EC5AD0" w:rsidP="008F688C">
      <w:pPr>
        <w:pStyle w:val="Heading1"/>
      </w:pPr>
      <w:bookmarkStart w:id="29" w:name="_Toc528569682"/>
      <w:bookmarkStart w:id="30" w:name="_Toc96955787"/>
      <w:r>
        <w:t>12</w:t>
      </w:r>
      <w:r w:rsidR="008F688C" w:rsidRPr="00B42645">
        <w:t>. Monitoring arrangements</w:t>
      </w:r>
      <w:bookmarkEnd w:id="29"/>
      <w:bookmarkEnd w:id="30"/>
    </w:p>
    <w:p w14:paraId="28E73C51" w14:textId="77777777" w:rsidR="008F688C" w:rsidRPr="00F05727" w:rsidRDefault="008F688C" w:rsidP="00F05727">
      <w:pPr>
        <w:pStyle w:val="1bodycopy10pt"/>
      </w:pPr>
      <w:r w:rsidRPr="00F05727">
        <w:t xml:space="preserve">The </w:t>
      </w:r>
      <w:r w:rsidRPr="005964F3">
        <w:t xml:space="preserve">local </w:t>
      </w:r>
      <w:r w:rsidR="008472DA" w:rsidRPr="005964F3">
        <w:t>academy committee</w:t>
      </w:r>
      <w:r w:rsidRPr="00F05727">
        <w:t xml:space="preserve"> will monitor the effectiveness of the school complaints procedure in ensuring that complaints are handled properly. </w:t>
      </w:r>
    </w:p>
    <w:p w14:paraId="4A01AE11" w14:textId="77777777" w:rsidR="008F688C" w:rsidRPr="00F05727" w:rsidRDefault="008F688C" w:rsidP="00F05727">
      <w:pPr>
        <w:pStyle w:val="1bodycopy10pt"/>
      </w:pPr>
      <w:r w:rsidRPr="00F05727">
        <w:t xml:space="preserve">The </w:t>
      </w:r>
      <w:r w:rsidRPr="005964F3">
        <w:t xml:space="preserve">local </w:t>
      </w:r>
      <w:r w:rsidR="008472DA" w:rsidRPr="005964F3">
        <w:t>academy committee</w:t>
      </w:r>
      <w:r w:rsidRPr="00F05727">
        <w:t xml:space="preserve"> will track the number and nature of complaints, and review underlying issues as stated in the section entitled ‘Learning </w:t>
      </w:r>
      <w:proofErr w:type="gramStart"/>
      <w:r w:rsidRPr="00F05727">
        <w:t>lessons’</w:t>
      </w:r>
      <w:proofErr w:type="gramEnd"/>
      <w:r w:rsidRPr="00F05727">
        <w:t>.</w:t>
      </w:r>
    </w:p>
    <w:p w14:paraId="3D7FA1D2" w14:textId="357B74C1" w:rsidR="008F688C" w:rsidRPr="00F05727" w:rsidRDefault="008F688C" w:rsidP="00F05727">
      <w:pPr>
        <w:pStyle w:val="1bodycopy10pt"/>
      </w:pPr>
      <w:r w:rsidRPr="00F05727">
        <w:t xml:space="preserve">The complaints records are logged and managed by </w:t>
      </w:r>
      <w:r w:rsidR="00810598">
        <w:t>the member of staff identified in the appendix at the end of this policy</w:t>
      </w:r>
    </w:p>
    <w:p w14:paraId="646FDD23" w14:textId="77777777" w:rsidR="008F688C" w:rsidRPr="00F05727" w:rsidRDefault="008F688C" w:rsidP="00F05727">
      <w:pPr>
        <w:pStyle w:val="1bodycopy10pt"/>
      </w:pPr>
      <w:r w:rsidRPr="00F05727">
        <w:t xml:space="preserve">The </w:t>
      </w:r>
      <w:r w:rsidRPr="005964F3">
        <w:t>CEO</w:t>
      </w:r>
      <w:r w:rsidRPr="00F05727">
        <w:t xml:space="preserve"> will monitor the effectiveness of the </w:t>
      </w:r>
      <w:proofErr w:type="gramStart"/>
      <w:r w:rsidRPr="00F05727">
        <w:t>complaints</w:t>
      </w:r>
      <w:proofErr w:type="gramEnd"/>
      <w:r w:rsidRPr="00F05727">
        <w:t xml:space="preserve"> procedure trust-wide.</w:t>
      </w:r>
    </w:p>
    <w:p w14:paraId="32837E7A" w14:textId="77777777" w:rsidR="008F688C" w:rsidRPr="007544D8" w:rsidRDefault="008F688C" w:rsidP="007544D8">
      <w:pPr>
        <w:rPr>
          <w:lang w:val="en-GB"/>
        </w:rPr>
      </w:pPr>
      <w:r w:rsidRPr="00F05727">
        <w:t xml:space="preserve">This policy will be reviewed </w:t>
      </w:r>
      <w:r w:rsidRPr="005964F3">
        <w:t xml:space="preserve">by </w:t>
      </w:r>
      <w:r w:rsidR="005964F3" w:rsidRPr="005964F3">
        <w:t xml:space="preserve">the </w:t>
      </w:r>
      <w:r w:rsidRPr="005964F3">
        <w:t>trust board</w:t>
      </w:r>
      <w:r w:rsidRPr="00F05727">
        <w:t xml:space="preserve"> every </w:t>
      </w:r>
      <w:r w:rsidR="005964F3">
        <w:t>three years</w:t>
      </w:r>
    </w:p>
    <w:p w14:paraId="7997E456" w14:textId="77777777" w:rsidR="008F688C" w:rsidRPr="00F05727" w:rsidRDefault="008F688C" w:rsidP="00F05727">
      <w:pPr>
        <w:pStyle w:val="1bodycopy10pt"/>
      </w:pPr>
      <w:r w:rsidRPr="00F05727">
        <w:t xml:space="preserve">At each review, the policy will be approved by </w:t>
      </w:r>
      <w:r w:rsidRPr="005964F3">
        <w:t>the trust board</w:t>
      </w:r>
    </w:p>
    <w:p w14:paraId="531FA529" w14:textId="77777777" w:rsidR="008F688C" w:rsidRPr="00B42645" w:rsidRDefault="008F688C" w:rsidP="008F688C">
      <w:pPr>
        <w:pStyle w:val="Heading1"/>
      </w:pPr>
      <w:bookmarkStart w:id="31" w:name="_Toc528569683"/>
      <w:bookmarkStart w:id="32" w:name="_Toc96955788"/>
      <w:r w:rsidRPr="00B42645">
        <w:t>1</w:t>
      </w:r>
      <w:r w:rsidR="00EC5AD0">
        <w:t>3</w:t>
      </w:r>
      <w:r w:rsidRPr="00B42645">
        <w:t>. Links with other policies</w:t>
      </w:r>
      <w:bookmarkEnd w:id="31"/>
      <w:bookmarkEnd w:id="32"/>
    </w:p>
    <w:p w14:paraId="001001B8" w14:textId="77777777" w:rsidR="008F688C" w:rsidRPr="00B42645" w:rsidRDefault="008F688C" w:rsidP="00F05727">
      <w:pPr>
        <w:pStyle w:val="1bodycopy10pt"/>
        <w:rPr>
          <w:lang w:val="en-GB"/>
        </w:rPr>
      </w:pPr>
      <w:r w:rsidRPr="00B42645">
        <w:rPr>
          <w:lang w:val="en-GB"/>
        </w:rPr>
        <w:t>Policies dealing with other forms of complaints include:</w:t>
      </w:r>
    </w:p>
    <w:p w14:paraId="011EB1EF" w14:textId="77777777" w:rsidR="008F688C" w:rsidRPr="00B42645" w:rsidRDefault="008F688C" w:rsidP="00F05727">
      <w:pPr>
        <w:pStyle w:val="4Bulletedcopyblue"/>
        <w:rPr>
          <w:lang w:val="en-GB"/>
        </w:rPr>
      </w:pPr>
      <w:r w:rsidRPr="00B42645">
        <w:rPr>
          <w:lang w:val="en-GB"/>
        </w:rPr>
        <w:t>Child protection and safeguarding policy and procedures</w:t>
      </w:r>
    </w:p>
    <w:p w14:paraId="119CD93F" w14:textId="77777777" w:rsidR="008F688C" w:rsidRPr="00B42645" w:rsidRDefault="008F688C" w:rsidP="00F05727">
      <w:pPr>
        <w:pStyle w:val="4Bulletedcopyblue"/>
        <w:rPr>
          <w:lang w:val="en-GB"/>
        </w:rPr>
      </w:pPr>
      <w:r w:rsidRPr="00B42645">
        <w:rPr>
          <w:lang w:val="en-GB"/>
        </w:rPr>
        <w:t>Admissions policy</w:t>
      </w:r>
    </w:p>
    <w:p w14:paraId="49470897" w14:textId="77777777" w:rsidR="008F688C" w:rsidRPr="00B42645" w:rsidRDefault="008F688C" w:rsidP="00F05727">
      <w:pPr>
        <w:pStyle w:val="4Bulletedcopyblue"/>
        <w:rPr>
          <w:lang w:val="en-GB"/>
        </w:rPr>
      </w:pPr>
      <w:r w:rsidRPr="00B42645">
        <w:rPr>
          <w:lang w:val="en-GB"/>
        </w:rPr>
        <w:t>Exclusions policy</w:t>
      </w:r>
    </w:p>
    <w:p w14:paraId="452168AC" w14:textId="77777777" w:rsidR="008F688C" w:rsidRPr="00B42645" w:rsidRDefault="008F688C" w:rsidP="00F05727">
      <w:pPr>
        <w:pStyle w:val="4Bulletedcopyblue"/>
        <w:rPr>
          <w:lang w:val="en-GB"/>
        </w:rPr>
      </w:pPr>
      <w:r w:rsidRPr="00B42645">
        <w:rPr>
          <w:lang w:val="en-GB"/>
        </w:rPr>
        <w:t>Staff grievance procedures</w:t>
      </w:r>
    </w:p>
    <w:p w14:paraId="2DB9560B" w14:textId="77777777" w:rsidR="008F688C" w:rsidRPr="00B42645" w:rsidRDefault="008F688C" w:rsidP="00F05727">
      <w:pPr>
        <w:pStyle w:val="4Bulletedcopyblue"/>
        <w:rPr>
          <w:lang w:val="en-GB"/>
        </w:rPr>
      </w:pPr>
      <w:r w:rsidRPr="00B42645">
        <w:rPr>
          <w:lang w:val="en-GB"/>
        </w:rPr>
        <w:t>Staff disciplinary procedures</w:t>
      </w:r>
    </w:p>
    <w:p w14:paraId="3A26A961" w14:textId="77777777" w:rsidR="008F688C" w:rsidRDefault="008F688C" w:rsidP="00F05727">
      <w:pPr>
        <w:pStyle w:val="4Bulletedcopyblue"/>
        <w:rPr>
          <w:lang w:val="en-GB"/>
        </w:rPr>
      </w:pPr>
      <w:r w:rsidRPr="00B42645">
        <w:rPr>
          <w:lang w:val="en-GB"/>
        </w:rPr>
        <w:t>SEN policy and information report</w:t>
      </w:r>
    </w:p>
    <w:p w14:paraId="783CCFB8" w14:textId="77777777" w:rsidR="007544D8" w:rsidRPr="007544D8" w:rsidRDefault="007544D8" w:rsidP="007544D8">
      <w:pPr>
        <w:pStyle w:val="4Bulletedcopyblue"/>
        <w:rPr>
          <w:lang w:val="en-GB"/>
        </w:rPr>
      </w:pPr>
      <w:r w:rsidRPr="00F8542E">
        <w:rPr>
          <w:lang w:val="en-GB"/>
        </w:rPr>
        <w:t>Privacy notices</w:t>
      </w:r>
    </w:p>
    <w:p w14:paraId="383E996D" w14:textId="77777777" w:rsidR="007A03B3" w:rsidRDefault="007A03B3" w:rsidP="00DC4C0F"/>
    <w:p w14:paraId="09771369" w14:textId="46842507" w:rsidR="008239C8" w:rsidRPr="00810598" w:rsidRDefault="008239C8" w:rsidP="00DC4C0F">
      <w:pPr>
        <w:rPr>
          <w:b/>
          <w:bCs/>
          <w:sz w:val="28"/>
          <w:szCs w:val="28"/>
        </w:rPr>
      </w:pPr>
      <w:r>
        <w:br w:type="page"/>
      </w:r>
      <w:r w:rsidRPr="00810598">
        <w:rPr>
          <w:b/>
          <w:bCs/>
          <w:sz w:val="28"/>
          <w:szCs w:val="28"/>
        </w:rPr>
        <w:lastRenderedPageBreak/>
        <w:t xml:space="preserve">Appendix </w:t>
      </w:r>
      <w:r w:rsidR="006C059E" w:rsidRPr="00810598">
        <w:rPr>
          <w:b/>
          <w:bCs/>
          <w:sz w:val="28"/>
          <w:szCs w:val="28"/>
        </w:rPr>
        <w:t>– Information about how this policy is applied in our school</w:t>
      </w:r>
    </w:p>
    <w:p w14:paraId="4D80DCD4" w14:textId="77777777" w:rsidR="006C059E" w:rsidRDefault="006C059E" w:rsidP="00DC4C0F">
      <w:pPr>
        <w:rPr>
          <w:u w:val="single"/>
        </w:rPr>
      </w:pPr>
    </w:p>
    <w:p w14:paraId="35771469" w14:textId="7E9C115A" w:rsidR="00BD21F2" w:rsidRPr="00810598" w:rsidRDefault="00BD21F2" w:rsidP="00DC4C0F">
      <w:pPr>
        <w:rPr>
          <w:b/>
          <w:bCs/>
        </w:rPr>
      </w:pPr>
      <w:r w:rsidRPr="00810598">
        <w:rPr>
          <w:b/>
          <w:bCs/>
          <w:u w:val="single"/>
        </w:rPr>
        <w:t xml:space="preserve">Contact details for raising </w:t>
      </w:r>
      <w:r w:rsidR="009D00F7" w:rsidRPr="00810598">
        <w:rPr>
          <w:b/>
          <w:bCs/>
          <w:u w:val="single"/>
        </w:rPr>
        <w:t>a</w:t>
      </w:r>
      <w:r w:rsidRPr="00810598">
        <w:rPr>
          <w:b/>
          <w:bCs/>
          <w:u w:val="single"/>
        </w:rPr>
        <w:t xml:space="preserve"> complaint</w:t>
      </w:r>
      <w:r w:rsidR="009D00F7" w:rsidRPr="00810598">
        <w:rPr>
          <w:b/>
          <w:bCs/>
          <w:u w:val="single"/>
        </w:rPr>
        <w:t xml:space="preserve"> at the informal stage</w:t>
      </w:r>
    </w:p>
    <w:p w14:paraId="4CB3D0FB" w14:textId="2E56BB49" w:rsidR="00BD21F2" w:rsidRPr="00BD21F2" w:rsidRDefault="00D738C1" w:rsidP="00DC4C0F">
      <w:r>
        <w:t>If you wish to raise a complaint, even at an informal stage, you should contact the school via</w:t>
      </w:r>
      <w:r w:rsidR="009665B2">
        <w:t xml:space="preserve"> the School Office 0114 2766474</w:t>
      </w:r>
    </w:p>
    <w:p w14:paraId="3F0C2F7A" w14:textId="77777777" w:rsidR="00D738C1" w:rsidRDefault="00D738C1" w:rsidP="00DC4C0F">
      <w:pPr>
        <w:rPr>
          <w:u w:val="single"/>
        </w:rPr>
      </w:pPr>
    </w:p>
    <w:p w14:paraId="309D81B4" w14:textId="0D4A6813" w:rsidR="009D00F7" w:rsidRPr="00810598" w:rsidRDefault="009D00F7" w:rsidP="00DC4C0F">
      <w:pPr>
        <w:rPr>
          <w:b/>
          <w:bCs/>
        </w:rPr>
      </w:pPr>
      <w:r w:rsidRPr="00810598">
        <w:rPr>
          <w:b/>
          <w:bCs/>
          <w:u w:val="single"/>
        </w:rPr>
        <w:t>How to address complaints at a formal stage</w:t>
      </w:r>
    </w:p>
    <w:p w14:paraId="7AF58888" w14:textId="2F653914" w:rsidR="009D00F7" w:rsidRPr="008F688C" w:rsidRDefault="009D00F7" w:rsidP="009D00F7">
      <w:pPr>
        <w:pStyle w:val="1bodycopy10pt"/>
      </w:pPr>
      <w:r w:rsidRPr="008F688C">
        <w:t xml:space="preserve">Complaints not involving the headteacher or a member of the local </w:t>
      </w:r>
      <w:r>
        <w:t>academy committee</w:t>
      </w:r>
      <w:r w:rsidRPr="008F688C">
        <w:t xml:space="preserve"> should be directed to </w:t>
      </w:r>
      <w:r w:rsidR="009665B2" w:rsidRPr="009665B2">
        <w:t>Anna Wild, Business Manager</w:t>
      </w:r>
      <w:r w:rsidRPr="008F688C">
        <w:t>. This can be done by:</w:t>
      </w:r>
    </w:p>
    <w:p w14:paraId="3883CF27" w14:textId="50D4F4DC" w:rsidR="009D00F7" w:rsidRPr="008F688C" w:rsidRDefault="009D00F7" w:rsidP="009D00F7">
      <w:pPr>
        <w:pStyle w:val="4Bulletedcopyblue"/>
        <w:numPr>
          <w:ilvl w:val="0"/>
          <w:numId w:val="9"/>
        </w:numPr>
      </w:pPr>
      <w:r w:rsidRPr="008F688C">
        <w:t xml:space="preserve">Email: </w:t>
      </w:r>
      <w:r w:rsidR="009665B2" w:rsidRPr="009665B2">
        <w:t>enquiries@emmaus.sheffield.sch.uk</w:t>
      </w:r>
    </w:p>
    <w:p w14:paraId="33AEEDD9" w14:textId="77777777" w:rsidR="009D00F7" w:rsidRDefault="009D00F7" w:rsidP="009D00F7">
      <w:pPr>
        <w:pStyle w:val="4Bulletedcopyblue"/>
        <w:numPr>
          <w:ilvl w:val="0"/>
          <w:numId w:val="9"/>
        </w:numPr>
      </w:pPr>
      <w:r w:rsidRPr="008F688C">
        <w:t>Letter addressed to the headteacher, delivered to the school office</w:t>
      </w:r>
    </w:p>
    <w:p w14:paraId="58E78023" w14:textId="314823B1" w:rsidR="009D00F7" w:rsidRPr="009665B2" w:rsidRDefault="009D00F7" w:rsidP="009D00F7">
      <w:pPr>
        <w:pStyle w:val="4Bulletedcopyblue"/>
        <w:numPr>
          <w:ilvl w:val="0"/>
          <w:numId w:val="9"/>
        </w:numPr>
      </w:pPr>
      <w:r w:rsidRPr="009665B2">
        <w:t xml:space="preserve">Phone call to </w:t>
      </w:r>
      <w:r w:rsidR="009665B2" w:rsidRPr="009665B2">
        <w:t>Anna Wild on 0114 2766474</w:t>
      </w:r>
    </w:p>
    <w:p w14:paraId="442BA48B" w14:textId="77777777" w:rsidR="009D00F7" w:rsidRPr="00B42645" w:rsidRDefault="009D00F7" w:rsidP="009D00F7">
      <w:pPr>
        <w:pStyle w:val="1bodycopy10pt"/>
      </w:pPr>
      <w:r w:rsidRPr="00B42645">
        <w:t xml:space="preserve">Complaints involving the headteacher or a member of the local </w:t>
      </w:r>
      <w:r>
        <w:t>academy committee</w:t>
      </w:r>
      <w:r w:rsidRPr="00B42645">
        <w:t xml:space="preserve"> should be directed to the chair of the local </w:t>
      </w:r>
      <w:r>
        <w:t>academy committee</w:t>
      </w:r>
      <w:r w:rsidRPr="00B42645">
        <w:t>. This can be done by:</w:t>
      </w:r>
    </w:p>
    <w:p w14:paraId="59543C90" w14:textId="05BCC498" w:rsidR="009D00F7" w:rsidRPr="00B42645" w:rsidRDefault="009D00F7" w:rsidP="009D00F7">
      <w:pPr>
        <w:pStyle w:val="4Bulletedcopyblue"/>
        <w:numPr>
          <w:ilvl w:val="0"/>
          <w:numId w:val="9"/>
        </w:numPr>
        <w:rPr>
          <w:rFonts w:cs="Times New Roman"/>
          <w:szCs w:val="24"/>
        </w:rPr>
      </w:pPr>
      <w:r w:rsidRPr="00B42645">
        <w:rPr>
          <w:rFonts w:cs="Times New Roman"/>
          <w:szCs w:val="24"/>
        </w:rPr>
        <w:t xml:space="preserve">Email: </w:t>
      </w:r>
      <w:proofErr w:type="spellStart"/>
      <w:r w:rsidR="009665B2">
        <w:rPr>
          <w:rFonts w:cs="Times New Roman"/>
          <w:szCs w:val="24"/>
        </w:rPr>
        <w:t>Mrs</w:t>
      </w:r>
      <w:proofErr w:type="spellEnd"/>
      <w:r w:rsidR="009665B2">
        <w:rPr>
          <w:rFonts w:cs="Times New Roman"/>
          <w:szCs w:val="24"/>
        </w:rPr>
        <w:t xml:space="preserve"> Helliwell </w:t>
      </w:r>
      <w:r w:rsidR="009665B2" w:rsidRPr="009665B2">
        <w:t>chairofgovernors@emmaus.sheffield.sch.uk</w:t>
      </w:r>
    </w:p>
    <w:p w14:paraId="0FA458E0" w14:textId="77777777" w:rsidR="009D00F7" w:rsidRPr="00B42645" w:rsidRDefault="009D00F7" w:rsidP="009D00F7">
      <w:pPr>
        <w:pStyle w:val="4Bulletedcopyblue"/>
        <w:numPr>
          <w:ilvl w:val="0"/>
          <w:numId w:val="9"/>
        </w:numPr>
        <w:rPr>
          <w:rFonts w:cs="Times New Roman"/>
          <w:szCs w:val="24"/>
        </w:rPr>
      </w:pPr>
      <w:r w:rsidRPr="00B42645">
        <w:rPr>
          <w:rFonts w:cs="Times New Roman"/>
          <w:szCs w:val="24"/>
        </w:rPr>
        <w:t xml:space="preserve">Letter addressed to the chair of </w:t>
      </w:r>
      <w:r>
        <w:rPr>
          <w:rFonts w:cs="Times New Roman"/>
          <w:szCs w:val="24"/>
        </w:rPr>
        <w:t>the local academy committee</w:t>
      </w:r>
      <w:r w:rsidRPr="00B42645">
        <w:rPr>
          <w:rFonts w:cs="Times New Roman"/>
          <w:szCs w:val="24"/>
        </w:rPr>
        <w:t>, delivered to the school office</w:t>
      </w:r>
    </w:p>
    <w:p w14:paraId="2EF246D1" w14:textId="67FE603C" w:rsidR="009D00F7" w:rsidRPr="008F688C" w:rsidRDefault="009D00F7" w:rsidP="009D00F7">
      <w:pPr>
        <w:pStyle w:val="1bodycopy10pt"/>
      </w:pPr>
      <w:r w:rsidRPr="008F688C">
        <w:t xml:space="preserve">Complaints involving the chair of the local </w:t>
      </w:r>
      <w:r>
        <w:t>academy committee</w:t>
      </w:r>
      <w:r w:rsidRPr="008F688C">
        <w:t xml:space="preserve"> should be directed to the </w:t>
      </w:r>
      <w:r w:rsidR="004F1DF5" w:rsidRPr="004F1DF5">
        <w:t xml:space="preserve">Anna Wild, School Business Manager. </w:t>
      </w:r>
      <w:r w:rsidRPr="008F688C">
        <w:t>This can be done by:</w:t>
      </w:r>
    </w:p>
    <w:p w14:paraId="1F9397AB" w14:textId="07231E8A" w:rsidR="009D00F7" w:rsidRPr="00B42645" w:rsidRDefault="009D00F7" w:rsidP="009D00F7">
      <w:pPr>
        <w:pStyle w:val="4Bulletedcopyblue"/>
        <w:numPr>
          <w:ilvl w:val="0"/>
          <w:numId w:val="9"/>
        </w:numPr>
        <w:rPr>
          <w:rFonts w:cs="Times New Roman"/>
          <w:szCs w:val="24"/>
        </w:rPr>
      </w:pPr>
      <w:r w:rsidRPr="00B42645">
        <w:rPr>
          <w:rFonts w:cs="Times New Roman"/>
          <w:szCs w:val="24"/>
        </w:rPr>
        <w:t xml:space="preserve">Email: </w:t>
      </w:r>
      <w:r w:rsidR="004F1DF5" w:rsidRPr="004F1DF5">
        <w:t>enquiries@emmaus.sheffield.sch.uk</w:t>
      </w:r>
    </w:p>
    <w:p w14:paraId="7C2E497E" w14:textId="3972BEF2" w:rsidR="009D00F7" w:rsidRPr="00B42645" w:rsidRDefault="009D00F7" w:rsidP="009D00F7">
      <w:pPr>
        <w:pStyle w:val="4Bulletedcopyblue"/>
        <w:numPr>
          <w:ilvl w:val="0"/>
          <w:numId w:val="9"/>
        </w:numPr>
      </w:pPr>
      <w:r w:rsidRPr="00B42645">
        <w:rPr>
          <w:rFonts w:cs="Times New Roman"/>
          <w:szCs w:val="24"/>
        </w:rPr>
        <w:t xml:space="preserve">Letter: </w:t>
      </w:r>
      <w:r w:rsidR="001A3680">
        <w:rPr>
          <w:rFonts w:cs="Times New Roman"/>
          <w:szCs w:val="24"/>
        </w:rPr>
        <w:t xml:space="preserve">FAO </w:t>
      </w:r>
      <w:proofErr w:type="spellStart"/>
      <w:r w:rsidR="001A3680" w:rsidRPr="001A3680">
        <w:t>Mrs</w:t>
      </w:r>
      <w:proofErr w:type="spellEnd"/>
      <w:r w:rsidR="001A3680" w:rsidRPr="001A3680">
        <w:t xml:space="preserve"> Wild, School Business Manager, Emmaus Catholic and C of E Primary School, Southend Road, Sheffield, S2 5FT</w:t>
      </w:r>
    </w:p>
    <w:p w14:paraId="16C666D4" w14:textId="5AE0D5DD" w:rsidR="009D00F7" w:rsidRDefault="009D00F7" w:rsidP="009D00F7">
      <w:pPr>
        <w:rPr>
          <w:lang w:val="en-GB"/>
        </w:rPr>
      </w:pPr>
      <w:r w:rsidRPr="00F8542E">
        <w:rPr>
          <w:lang w:val="en-GB"/>
        </w:rPr>
        <w:t xml:space="preserve">If complainants need assistance raising a formal complaint, they can contact the school </w:t>
      </w:r>
      <w:r w:rsidRPr="001A3680">
        <w:rPr>
          <w:lang w:val="en-GB"/>
        </w:rPr>
        <w:t xml:space="preserve">office </w:t>
      </w:r>
      <w:r w:rsidR="001A3680" w:rsidRPr="001A3680">
        <w:rPr>
          <w:lang w:val="en-GB"/>
        </w:rPr>
        <w:t>by phone (0114 2766474) or by email (enquiries@emmaus.sheffield.sch.uk).</w:t>
      </w:r>
    </w:p>
    <w:p w14:paraId="33CE49A5" w14:textId="77777777" w:rsidR="009D00F7" w:rsidRPr="009D00F7" w:rsidRDefault="009D00F7" w:rsidP="00DC4C0F"/>
    <w:p w14:paraId="10A7A892" w14:textId="77777777" w:rsidR="009D00F7" w:rsidRDefault="009D00F7" w:rsidP="00DC4C0F">
      <w:pPr>
        <w:rPr>
          <w:u w:val="single"/>
        </w:rPr>
      </w:pPr>
    </w:p>
    <w:p w14:paraId="34090377" w14:textId="258594BC" w:rsidR="006C059E" w:rsidRPr="00810598" w:rsidRDefault="006C059E" w:rsidP="00DC4C0F">
      <w:pPr>
        <w:rPr>
          <w:b/>
          <w:bCs/>
          <w:u w:val="single"/>
        </w:rPr>
      </w:pPr>
      <w:r w:rsidRPr="00810598">
        <w:rPr>
          <w:b/>
          <w:bCs/>
          <w:u w:val="single"/>
        </w:rPr>
        <w:t>Contact details</w:t>
      </w:r>
      <w:r w:rsidR="00D05679" w:rsidRPr="00810598">
        <w:rPr>
          <w:b/>
          <w:bCs/>
          <w:u w:val="single"/>
        </w:rPr>
        <w:t xml:space="preserve"> of the clerk</w:t>
      </w:r>
    </w:p>
    <w:p w14:paraId="46285C68" w14:textId="156DCD50" w:rsidR="001A3680" w:rsidRDefault="001A3680" w:rsidP="001A3680">
      <w:pPr>
        <w:rPr>
          <w:lang w:val="en-GB"/>
        </w:rPr>
      </w:pPr>
      <w:proofErr w:type="spellStart"/>
      <w:r w:rsidRPr="001A3680">
        <w:t>Mrs</w:t>
      </w:r>
      <w:proofErr w:type="spellEnd"/>
      <w:r w:rsidRPr="001A3680">
        <w:t xml:space="preserve"> Wild, School Business Manager can be contacted through the school office in person, by phone </w:t>
      </w:r>
      <w:r w:rsidRPr="001A3680">
        <w:rPr>
          <w:lang w:val="en-GB"/>
        </w:rPr>
        <w:t>(0114 2766474) or by email (enquiries@emmaus.sheffield.sch.uk).</w:t>
      </w:r>
    </w:p>
    <w:p w14:paraId="794DAA0E" w14:textId="2908DAB2" w:rsidR="00D05679" w:rsidRDefault="00D05679" w:rsidP="00DC4C0F"/>
    <w:p w14:paraId="57737666" w14:textId="3D91D2A6" w:rsidR="00465C4F" w:rsidRDefault="00465C4F" w:rsidP="00DC4C0F">
      <w:r>
        <w:t>Note</w:t>
      </w:r>
      <w:r w:rsidR="005C6063">
        <w:t xml:space="preserve"> – this is the person who will act as the point of contact between the complainant and school staff and/or governors. </w:t>
      </w:r>
      <w:r w:rsidR="00860BD3">
        <w:t>All communication about the complaint must go through the clerk once it reaches a formal stage.</w:t>
      </w:r>
    </w:p>
    <w:p w14:paraId="3D6102D5" w14:textId="77777777" w:rsidR="00860BD3" w:rsidRDefault="00860BD3" w:rsidP="00DC4C0F"/>
    <w:p w14:paraId="572BD57B" w14:textId="47CE4484" w:rsidR="00810598" w:rsidRPr="00810598" w:rsidRDefault="00810598" w:rsidP="00DC4C0F">
      <w:pPr>
        <w:rPr>
          <w:b/>
          <w:bCs/>
          <w:u w:val="single"/>
        </w:rPr>
      </w:pPr>
      <w:r w:rsidRPr="00810598">
        <w:rPr>
          <w:b/>
          <w:bCs/>
          <w:u w:val="single"/>
        </w:rPr>
        <w:t>Person with responsibility for record keeping</w:t>
      </w:r>
    </w:p>
    <w:p w14:paraId="77C4D6E4" w14:textId="47D706F2" w:rsidR="001A3680" w:rsidRPr="001A3680" w:rsidRDefault="001A3680" w:rsidP="00DC4C0F">
      <w:r w:rsidRPr="001A3680">
        <w:t>The headteacher is responsible for ensuring effective record keeping or for those whom they have delegated responsibility, for example assistant headteachers and the school business manager.</w:t>
      </w:r>
    </w:p>
    <w:p w14:paraId="00451348" w14:textId="77777777" w:rsidR="001A3680" w:rsidRDefault="001A3680" w:rsidP="00DC4C0F">
      <w:pPr>
        <w:rPr>
          <w:highlight w:val="yellow"/>
        </w:rPr>
      </w:pPr>
    </w:p>
    <w:p w14:paraId="6B894C8B" w14:textId="77777777" w:rsidR="00860BD3" w:rsidRDefault="00860BD3" w:rsidP="00DC4C0F"/>
    <w:sectPr w:rsidR="00860BD3" w:rsidSect="00510ED3">
      <w:headerReference w:type="even" r:id="rId20"/>
      <w:headerReference w:type="default" r:id="rId21"/>
      <w:footerReference w:type="default" r:id="rId22"/>
      <w:headerReference w:type="first" r:id="rId23"/>
      <w:footerReference w:type="first" r:id="rId24"/>
      <w:pgSz w:w="11900" w:h="16840" w:code="9"/>
      <w:pgMar w:top="992" w:right="1077" w:bottom="1701" w:left="1077"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9B82CC" w14:textId="77777777" w:rsidR="0090146F" w:rsidRDefault="0090146F" w:rsidP="00626EDA">
      <w:r>
        <w:separator/>
      </w:r>
    </w:p>
  </w:endnote>
  <w:endnote w:type="continuationSeparator" w:id="0">
    <w:p w14:paraId="05FF9E02" w14:textId="77777777" w:rsidR="0090146F" w:rsidRDefault="0090146F"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Nunito Sans">
    <w:altName w:val="Calibri"/>
    <w:charset w:val="00"/>
    <w:family w:val="auto"/>
    <w:pitch w:val="variable"/>
    <w:sig w:usb0="A00002FF" w:usb1="5000204B" w:usb2="00000000" w:usb3="00000000" w:csb0="00000197" w:csb1="00000000"/>
  </w:font>
  <w:font w:name="Cambria Math">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FE3F15" w14:paraId="62895B27" w14:textId="77777777" w:rsidTr="00FE3F15">
      <w:tc>
        <w:tcPr>
          <w:tcW w:w="6379" w:type="dxa"/>
        </w:tcPr>
        <w:p w14:paraId="6BD550BB" w14:textId="77777777" w:rsidR="00FE3F15" w:rsidRPr="00A62B49" w:rsidRDefault="00735B7D" w:rsidP="00A62B49">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7186FC48" w14:textId="77777777" w:rsidR="00FE3F15" w:rsidRPr="00177722" w:rsidRDefault="00FE3F15" w:rsidP="00A62B49">
          <w:pPr>
            <w:shd w:val="clear" w:color="auto" w:fill="FFFFFF"/>
            <w:textAlignment w:val="baseline"/>
            <w:rPr>
              <w:rFonts w:eastAsia="Times New Roman" w:cs="Arial"/>
              <w:color w:val="BFBFBF"/>
              <w:sz w:val="17"/>
              <w:szCs w:val="17"/>
              <w:bdr w:val="none" w:sz="0" w:space="0" w:color="auto" w:frame="1"/>
            </w:rPr>
          </w:pPr>
        </w:p>
      </w:tc>
    </w:tr>
  </w:tbl>
  <w:p w14:paraId="4A7AD0E4" w14:textId="77777777" w:rsidR="00FE3F15" w:rsidRPr="00512916" w:rsidRDefault="00874C73"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550648">
      <w:rPr>
        <w:noProof/>
        <w:color w:val="auto"/>
      </w:rPr>
      <w:t>6</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538CD444" w14:textId="77777777" w:rsidTr="001235FA">
      <w:tc>
        <w:tcPr>
          <w:tcW w:w="6379" w:type="dxa"/>
        </w:tcPr>
        <w:p w14:paraId="1CC98406"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79DAA22F"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5CB823D2"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550648">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7D6EB0" w14:textId="77777777" w:rsidR="0090146F" w:rsidRDefault="0090146F" w:rsidP="00626EDA">
      <w:r>
        <w:separator/>
      </w:r>
    </w:p>
  </w:footnote>
  <w:footnote w:type="continuationSeparator" w:id="0">
    <w:p w14:paraId="092809CB" w14:textId="77777777" w:rsidR="0090146F" w:rsidRDefault="0090146F"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88621" w14:textId="778DF518" w:rsidR="00FE3F15" w:rsidRDefault="00C41DAB">
    <w:r>
      <w:rPr>
        <w:noProof/>
      </w:rPr>
      <w:drawing>
        <wp:anchor distT="0" distB="0" distL="114300" distR="114300" simplePos="0" relativeHeight="251657216" behindDoc="1" locked="0" layoutInCell="1" allowOverlap="1" wp14:anchorId="1A5C15E7" wp14:editId="7209A864">
          <wp:simplePos x="0" y="0"/>
          <wp:positionH relativeFrom="margin">
            <wp:align>center</wp:align>
          </wp:positionH>
          <wp:positionV relativeFrom="margin">
            <wp:align>center</wp:align>
          </wp:positionV>
          <wp:extent cx="7558405" cy="10695940"/>
          <wp:effectExtent l="0" t="0" r="0" b="0"/>
          <wp:wrapNone/>
          <wp:docPr id="2"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90146F">
      <w:rPr>
        <w:noProof/>
      </w:rPr>
      <w:pict w14:anchorId="59C107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17BC6E" w14:textId="77777777" w:rsidR="00FE3F15" w:rsidRDefault="00FE3F15"/>
  <w:p w14:paraId="01A4876E" w14:textId="77777777" w:rsidR="00FE3F15" w:rsidRDefault="00FE3F15"/>
  <w:p w14:paraId="1FEC34AB"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824244" w14:textId="77777777" w:rsidR="00FE3F15" w:rsidRDefault="00FE3F15"/>
  <w:p w14:paraId="1934FBA1"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30pt" o:bullet="t">
        <v:imagedata r:id="rId1" o:title="Tick"/>
      </v:shape>
    </w:pict>
  </w:numPicBullet>
  <w:numPicBullet w:numPicBulletId="1">
    <w:pict>
      <v:shape id="_x0000_i1026" type="#_x0000_t75" style="width:30pt;height:30pt" o:bullet="t">
        <v:imagedata r:id="rId2" o:title="Cross"/>
      </v:shape>
    </w:pict>
  </w:numPicBullet>
  <w:numPicBullet w:numPicBulletId="2">
    <w:pict>
      <v:shape id="_x0000_i1027" type="#_x0000_t75" style="width:209.4pt;height:332.4pt" o:bullet="t">
        <v:imagedata r:id="rId3" o:title="art1EF6"/>
      </v:shape>
    </w:pict>
  </w:numPicBullet>
  <w:numPicBullet w:numPicBulletId="3">
    <w:pict>
      <v:shape id="_x0000_i1028" type="#_x0000_t75" style="width:209.4pt;height:332.4pt" o:bullet="t">
        <v:imagedata r:id="rId4" o:title="TK_LOGO_POINTER_RGB_bullet_blue"/>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851438E"/>
    <w:multiLevelType w:val="hybridMultilevel"/>
    <w:tmpl w:val="E7E6F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3C48FD"/>
    <w:multiLevelType w:val="hybridMultilevel"/>
    <w:tmpl w:val="A46AEC96"/>
    <w:lvl w:ilvl="0" w:tplc="646040A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0C9011ED"/>
    <w:multiLevelType w:val="hybridMultilevel"/>
    <w:tmpl w:val="D65067BC"/>
    <w:lvl w:ilvl="0" w:tplc="646040A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102BA5"/>
    <w:multiLevelType w:val="hybridMultilevel"/>
    <w:tmpl w:val="1D2438AC"/>
    <w:lvl w:ilvl="0" w:tplc="646040A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AD64CA2"/>
    <w:multiLevelType w:val="hybridMultilevel"/>
    <w:tmpl w:val="60BC7534"/>
    <w:lvl w:ilvl="0" w:tplc="646040A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826574"/>
    <w:multiLevelType w:val="hybridMultilevel"/>
    <w:tmpl w:val="A98CDFC4"/>
    <w:lvl w:ilvl="0" w:tplc="646040A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611CF9"/>
    <w:multiLevelType w:val="hybridMultilevel"/>
    <w:tmpl w:val="66868D36"/>
    <w:lvl w:ilvl="0" w:tplc="646040A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F120C3"/>
    <w:multiLevelType w:val="hybridMultilevel"/>
    <w:tmpl w:val="302A2B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603707"/>
    <w:multiLevelType w:val="hybridMultilevel"/>
    <w:tmpl w:val="8FCC1760"/>
    <w:lvl w:ilvl="0" w:tplc="646040A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617461"/>
    <w:multiLevelType w:val="hybridMultilevel"/>
    <w:tmpl w:val="1F3CAE64"/>
    <w:lvl w:ilvl="0" w:tplc="646040A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5F53A5"/>
    <w:multiLevelType w:val="hybridMultilevel"/>
    <w:tmpl w:val="648CC124"/>
    <w:lvl w:ilvl="0" w:tplc="646040A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D92678"/>
    <w:multiLevelType w:val="hybridMultilevel"/>
    <w:tmpl w:val="1B40AC68"/>
    <w:lvl w:ilvl="0" w:tplc="646040A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4B7405"/>
    <w:multiLevelType w:val="hybridMultilevel"/>
    <w:tmpl w:val="8FBC9306"/>
    <w:lvl w:ilvl="0" w:tplc="646040A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6D6C94"/>
    <w:multiLevelType w:val="hybridMultilevel"/>
    <w:tmpl w:val="89CE1654"/>
    <w:lvl w:ilvl="0" w:tplc="646040A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D5C0434"/>
    <w:multiLevelType w:val="hybridMultilevel"/>
    <w:tmpl w:val="02141E2E"/>
    <w:lvl w:ilvl="0" w:tplc="646040A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47B406E"/>
    <w:multiLevelType w:val="hybridMultilevel"/>
    <w:tmpl w:val="09CAD04E"/>
    <w:lvl w:ilvl="0" w:tplc="646040A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4A4091"/>
    <w:multiLevelType w:val="hybridMultilevel"/>
    <w:tmpl w:val="96884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6385C7A"/>
    <w:multiLevelType w:val="hybridMultilevel"/>
    <w:tmpl w:val="0DC80DC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2E5B04"/>
    <w:multiLevelType w:val="hybridMultilevel"/>
    <w:tmpl w:val="E42E5A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E8D0D65"/>
    <w:multiLevelType w:val="hybridMultilevel"/>
    <w:tmpl w:val="BA9C7942"/>
    <w:lvl w:ilvl="0" w:tplc="703E5E8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EE65E79"/>
    <w:multiLevelType w:val="hybridMultilevel"/>
    <w:tmpl w:val="07A6E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706161B"/>
    <w:multiLevelType w:val="hybridMultilevel"/>
    <w:tmpl w:val="8DEE8F34"/>
    <w:lvl w:ilvl="0" w:tplc="646040A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4F2AAD"/>
    <w:multiLevelType w:val="hybridMultilevel"/>
    <w:tmpl w:val="CEB0C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2C66157"/>
    <w:multiLevelType w:val="hybridMultilevel"/>
    <w:tmpl w:val="3B70A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80534B6"/>
    <w:multiLevelType w:val="hybridMultilevel"/>
    <w:tmpl w:val="6DE08FB8"/>
    <w:lvl w:ilvl="0" w:tplc="805009CE">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3" w15:restartNumberingAfterBreak="0">
    <w:nsid w:val="7D1E442B"/>
    <w:multiLevelType w:val="hybridMultilevel"/>
    <w:tmpl w:val="C088D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D2C66E5"/>
    <w:multiLevelType w:val="hybridMultilevel"/>
    <w:tmpl w:val="47F63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EF95988"/>
    <w:multiLevelType w:val="hybridMultilevel"/>
    <w:tmpl w:val="27182D34"/>
    <w:lvl w:ilvl="0" w:tplc="AC34CB06">
      <w:start w:val="1"/>
      <w:numFmt w:val="bullet"/>
      <w:pStyle w:val="3Bulletedcopyblue"/>
      <w:lvlText w:val=""/>
      <w:lvlPicBulletId w:val="3"/>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867523935">
    <w:abstractNumId w:val="30"/>
  </w:num>
  <w:num w:numId="2" w16cid:durableId="1125737063">
    <w:abstractNumId w:val="2"/>
  </w:num>
  <w:num w:numId="3" w16cid:durableId="1222667613">
    <w:abstractNumId w:val="19"/>
  </w:num>
  <w:num w:numId="4" w16cid:durableId="1340739298">
    <w:abstractNumId w:val="31"/>
  </w:num>
  <w:num w:numId="5" w16cid:durableId="125392819">
    <w:abstractNumId w:val="0"/>
  </w:num>
  <w:num w:numId="6" w16cid:durableId="59641736">
    <w:abstractNumId w:val="8"/>
  </w:num>
  <w:num w:numId="7" w16cid:durableId="648829789">
    <w:abstractNumId w:val="1"/>
  </w:num>
  <w:num w:numId="8" w16cid:durableId="987318846">
    <w:abstractNumId w:val="5"/>
  </w:num>
  <w:num w:numId="9" w16cid:durableId="1738429502">
    <w:abstractNumId w:val="32"/>
  </w:num>
  <w:num w:numId="10" w16cid:durableId="92634119">
    <w:abstractNumId w:val="19"/>
  </w:num>
  <w:num w:numId="11" w16cid:durableId="1958289499">
    <w:abstractNumId w:val="2"/>
  </w:num>
  <w:num w:numId="12" w16cid:durableId="1854802765">
    <w:abstractNumId w:val="32"/>
  </w:num>
  <w:num w:numId="13" w16cid:durableId="868641845">
    <w:abstractNumId w:val="30"/>
  </w:num>
  <w:num w:numId="14" w16cid:durableId="951210498">
    <w:abstractNumId w:val="31"/>
  </w:num>
  <w:num w:numId="15" w16cid:durableId="1496022797">
    <w:abstractNumId w:val="1"/>
  </w:num>
  <w:num w:numId="16" w16cid:durableId="926378372">
    <w:abstractNumId w:val="5"/>
  </w:num>
  <w:num w:numId="17" w16cid:durableId="1304627286">
    <w:abstractNumId w:val="31"/>
  </w:num>
  <w:num w:numId="18" w16cid:durableId="1768496508">
    <w:abstractNumId w:val="26"/>
  </w:num>
  <w:num w:numId="19" w16cid:durableId="890580415">
    <w:abstractNumId w:val="28"/>
  </w:num>
  <w:num w:numId="20" w16cid:durableId="2119373954">
    <w:abstractNumId w:val="34"/>
  </w:num>
  <w:num w:numId="21" w16cid:durableId="1007251305">
    <w:abstractNumId w:val="22"/>
  </w:num>
  <w:num w:numId="22" w16cid:durableId="122239451">
    <w:abstractNumId w:val="3"/>
  </w:num>
  <w:num w:numId="23" w16cid:durableId="1616060489">
    <w:abstractNumId w:val="25"/>
  </w:num>
  <w:num w:numId="24" w16cid:durableId="1041781391">
    <w:abstractNumId w:val="16"/>
  </w:num>
  <w:num w:numId="25" w16cid:durableId="93405819">
    <w:abstractNumId w:val="4"/>
  </w:num>
  <w:num w:numId="26" w16cid:durableId="1748066821">
    <w:abstractNumId w:val="21"/>
  </w:num>
  <w:num w:numId="27" w16cid:durableId="1342312740">
    <w:abstractNumId w:val="10"/>
  </w:num>
  <w:num w:numId="28" w16cid:durableId="1134719687">
    <w:abstractNumId w:val="27"/>
  </w:num>
  <w:num w:numId="29" w16cid:durableId="1509294283">
    <w:abstractNumId w:val="7"/>
  </w:num>
  <w:num w:numId="30" w16cid:durableId="885484469">
    <w:abstractNumId w:val="14"/>
  </w:num>
  <w:num w:numId="31" w16cid:durableId="2010402495">
    <w:abstractNumId w:val="15"/>
  </w:num>
  <w:num w:numId="32" w16cid:durableId="1216117865">
    <w:abstractNumId w:val="20"/>
  </w:num>
  <w:num w:numId="33" w16cid:durableId="692272275">
    <w:abstractNumId w:val="13"/>
  </w:num>
  <w:num w:numId="34" w16cid:durableId="1189875954">
    <w:abstractNumId w:val="18"/>
  </w:num>
  <w:num w:numId="35" w16cid:durableId="468548697">
    <w:abstractNumId w:val="6"/>
  </w:num>
  <w:num w:numId="36" w16cid:durableId="536428994">
    <w:abstractNumId w:val="17"/>
  </w:num>
  <w:num w:numId="37" w16cid:durableId="431359858">
    <w:abstractNumId w:val="9"/>
  </w:num>
  <w:num w:numId="38" w16cid:durableId="1368796049">
    <w:abstractNumId w:val="11"/>
  </w:num>
  <w:num w:numId="39" w16cid:durableId="1686708040">
    <w:abstractNumId w:val="29"/>
  </w:num>
  <w:num w:numId="40" w16cid:durableId="5909374">
    <w:abstractNumId w:val="35"/>
  </w:num>
  <w:num w:numId="41" w16cid:durableId="1376075660">
    <w:abstractNumId w:val="33"/>
  </w:num>
  <w:num w:numId="42" w16cid:durableId="1924415238">
    <w:abstractNumId w:val="23"/>
  </w:num>
  <w:num w:numId="43" w16cid:durableId="84808815">
    <w:abstractNumId w:val="24"/>
  </w:num>
  <w:num w:numId="44" w16cid:durableId="2067948437">
    <w:abstractNumId w:val="1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688C"/>
    <w:rsid w:val="00015B1A"/>
    <w:rsid w:val="000206D3"/>
    <w:rsid w:val="0002254B"/>
    <w:rsid w:val="00026691"/>
    <w:rsid w:val="00040D34"/>
    <w:rsid w:val="00047F34"/>
    <w:rsid w:val="00074EFD"/>
    <w:rsid w:val="00082050"/>
    <w:rsid w:val="00095411"/>
    <w:rsid w:val="000A1F12"/>
    <w:rsid w:val="000A569F"/>
    <w:rsid w:val="000B75A7"/>
    <w:rsid w:val="000B77E5"/>
    <w:rsid w:val="000D6968"/>
    <w:rsid w:val="000F5932"/>
    <w:rsid w:val="0010023D"/>
    <w:rsid w:val="00100CEE"/>
    <w:rsid w:val="00105A95"/>
    <w:rsid w:val="001147F6"/>
    <w:rsid w:val="00114F4F"/>
    <w:rsid w:val="001201E4"/>
    <w:rsid w:val="001235FA"/>
    <w:rsid w:val="001326FE"/>
    <w:rsid w:val="001327C5"/>
    <w:rsid w:val="001357C9"/>
    <w:rsid w:val="001360C6"/>
    <w:rsid w:val="00142532"/>
    <w:rsid w:val="001703C2"/>
    <w:rsid w:val="0017045F"/>
    <w:rsid w:val="001863DF"/>
    <w:rsid w:val="001978C4"/>
    <w:rsid w:val="001A3680"/>
    <w:rsid w:val="001B2301"/>
    <w:rsid w:val="001B4782"/>
    <w:rsid w:val="001B59DE"/>
    <w:rsid w:val="001C4F68"/>
    <w:rsid w:val="001D7780"/>
    <w:rsid w:val="001D7792"/>
    <w:rsid w:val="001E1FD2"/>
    <w:rsid w:val="001E3CA3"/>
    <w:rsid w:val="001F1B8E"/>
    <w:rsid w:val="001F5FE7"/>
    <w:rsid w:val="002008D3"/>
    <w:rsid w:val="00200D5C"/>
    <w:rsid w:val="00210531"/>
    <w:rsid w:val="002170C6"/>
    <w:rsid w:val="00227811"/>
    <w:rsid w:val="00235450"/>
    <w:rsid w:val="00237CB5"/>
    <w:rsid w:val="00243573"/>
    <w:rsid w:val="00255E37"/>
    <w:rsid w:val="00255FE2"/>
    <w:rsid w:val="00260558"/>
    <w:rsid w:val="00275D5E"/>
    <w:rsid w:val="00281E0D"/>
    <w:rsid w:val="002B49B0"/>
    <w:rsid w:val="002D709A"/>
    <w:rsid w:val="002E16E7"/>
    <w:rsid w:val="002E5D89"/>
    <w:rsid w:val="002F4E11"/>
    <w:rsid w:val="002F7413"/>
    <w:rsid w:val="0030397A"/>
    <w:rsid w:val="00334485"/>
    <w:rsid w:val="003365A2"/>
    <w:rsid w:val="003414D6"/>
    <w:rsid w:val="00344F96"/>
    <w:rsid w:val="00353552"/>
    <w:rsid w:val="00375061"/>
    <w:rsid w:val="00392B11"/>
    <w:rsid w:val="003B1488"/>
    <w:rsid w:val="003B2EB4"/>
    <w:rsid w:val="003C014A"/>
    <w:rsid w:val="003C1D02"/>
    <w:rsid w:val="003D28D1"/>
    <w:rsid w:val="003F2BD9"/>
    <w:rsid w:val="003F2FE3"/>
    <w:rsid w:val="003F6230"/>
    <w:rsid w:val="003F7554"/>
    <w:rsid w:val="0040734B"/>
    <w:rsid w:val="00415A19"/>
    <w:rsid w:val="0046077F"/>
    <w:rsid w:val="00465755"/>
    <w:rsid w:val="00465C4F"/>
    <w:rsid w:val="004705A3"/>
    <w:rsid w:val="004750A7"/>
    <w:rsid w:val="00486866"/>
    <w:rsid w:val="00492175"/>
    <w:rsid w:val="004944EE"/>
    <w:rsid w:val="004B05BB"/>
    <w:rsid w:val="004B2584"/>
    <w:rsid w:val="004B3C9A"/>
    <w:rsid w:val="004B61DB"/>
    <w:rsid w:val="004C1323"/>
    <w:rsid w:val="004C2623"/>
    <w:rsid w:val="004F1DF5"/>
    <w:rsid w:val="004F463D"/>
    <w:rsid w:val="00500CC9"/>
    <w:rsid w:val="00510ED3"/>
    <w:rsid w:val="00512916"/>
    <w:rsid w:val="00531C8C"/>
    <w:rsid w:val="005329C9"/>
    <w:rsid w:val="00542304"/>
    <w:rsid w:val="00543D26"/>
    <w:rsid w:val="00546F5C"/>
    <w:rsid w:val="00550648"/>
    <w:rsid w:val="00564CD3"/>
    <w:rsid w:val="00573834"/>
    <w:rsid w:val="00581C79"/>
    <w:rsid w:val="00584A10"/>
    <w:rsid w:val="00590890"/>
    <w:rsid w:val="0059310D"/>
    <w:rsid w:val="005964F3"/>
    <w:rsid w:val="00597ED1"/>
    <w:rsid w:val="005B1D35"/>
    <w:rsid w:val="005B4650"/>
    <w:rsid w:val="005B7ADF"/>
    <w:rsid w:val="005C6063"/>
    <w:rsid w:val="005D2BBE"/>
    <w:rsid w:val="005D42A8"/>
    <w:rsid w:val="005F0A81"/>
    <w:rsid w:val="005F24D2"/>
    <w:rsid w:val="00601F2B"/>
    <w:rsid w:val="00611187"/>
    <w:rsid w:val="0061217F"/>
    <w:rsid w:val="0062626B"/>
    <w:rsid w:val="00626EDA"/>
    <w:rsid w:val="0068036F"/>
    <w:rsid w:val="00680CD2"/>
    <w:rsid w:val="006A4ABE"/>
    <w:rsid w:val="006A59BA"/>
    <w:rsid w:val="006B33E9"/>
    <w:rsid w:val="006C059E"/>
    <w:rsid w:val="006D39A4"/>
    <w:rsid w:val="006D63D0"/>
    <w:rsid w:val="006F202F"/>
    <w:rsid w:val="006F569D"/>
    <w:rsid w:val="006F5F5D"/>
    <w:rsid w:val="006F7E8A"/>
    <w:rsid w:val="007070A1"/>
    <w:rsid w:val="00711D12"/>
    <w:rsid w:val="00712374"/>
    <w:rsid w:val="00712EB8"/>
    <w:rsid w:val="00724A99"/>
    <w:rsid w:val="0072620F"/>
    <w:rsid w:val="007264B4"/>
    <w:rsid w:val="007300B8"/>
    <w:rsid w:val="00733FB8"/>
    <w:rsid w:val="00734B35"/>
    <w:rsid w:val="00734FD1"/>
    <w:rsid w:val="00735B7D"/>
    <w:rsid w:val="00740AC8"/>
    <w:rsid w:val="007443F3"/>
    <w:rsid w:val="007544D8"/>
    <w:rsid w:val="00777331"/>
    <w:rsid w:val="007773A4"/>
    <w:rsid w:val="00785BEE"/>
    <w:rsid w:val="00786F3B"/>
    <w:rsid w:val="00795F75"/>
    <w:rsid w:val="007A03B3"/>
    <w:rsid w:val="007C5AC9"/>
    <w:rsid w:val="007D03D0"/>
    <w:rsid w:val="007D268D"/>
    <w:rsid w:val="007E217D"/>
    <w:rsid w:val="007E5F33"/>
    <w:rsid w:val="007E6128"/>
    <w:rsid w:val="007F026E"/>
    <w:rsid w:val="007F2F4C"/>
    <w:rsid w:val="007F788B"/>
    <w:rsid w:val="00805A94"/>
    <w:rsid w:val="0080784C"/>
    <w:rsid w:val="00810598"/>
    <w:rsid w:val="008116A6"/>
    <w:rsid w:val="00814B3D"/>
    <w:rsid w:val="008239C8"/>
    <w:rsid w:val="008472C3"/>
    <w:rsid w:val="008472DA"/>
    <w:rsid w:val="00860BD3"/>
    <w:rsid w:val="00874C73"/>
    <w:rsid w:val="00877394"/>
    <w:rsid w:val="00887DB6"/>
    <w:rsid w:val="008941E7"/>
    <w:rsid w:val="008C1253"/>
    <w:rsid w:val="008C1B7B"/>
    <w:rsid w:val="008D4342"/>
    <w:rsid w:val="008D5BA3"/>
    <w:rsid w:val="008F688C"/>
    <w:rsid w:val="008F744A"/>
    <w:rsid w:val="008F7F09"/>
    <w:rsid w:val="0090146F"/>
    <w:rsid w:val="00907BB9"/>
    <w:rsid w:val="009122BB"/>
    <w:rsid w:val="00947008"/>
    <w:rsid w:val="00961629"/>
    <w:rsid w:val="00961815"/>
    <w:rsid w:val="009665B2"/>
    <w:rsid w:val="0099114F"/>
    <w:rsid w:val="00993D90"/>
    <w:rsid w:val="009A170C"/>
    <w:rsid w:val="009A267F"/>
    <w:rsid w:val="009A448F"/>
    <w:rsid w:val="009A55F6"/>
    <w:rsid w:val="009B1F2D"/>
    <w:rsid w:val="009D00F7"/>
    <w:rsid w:val="009D1474"/>
    <w:rsid w:val="009E331F"/>
    <w:rsid w:val="009F66A8"/>
    <w:rsid w:val="00A214FD"/>
    <w:rsid w:val="00A276B1"/>
    <w:rsid w:val="00A3293A"/>
    <w:rsid w:val="00A424CF"/>
    <w:rsid w:val="00A466EE"/>
    <w:rsid w:val="00A55237"/>
    <w:rsid w:val="00A554E5"/>
    <w:rsid w:val="00A62B49"/>
    <w:rsid w:val="00A74764"/>
    <w:rsid w:val="00A773C8"/>
    <w:rsid w:val="00A81B53"/>
    <w:rsid w:val="00A83234"/>
    <w:rsid w:val="00A91D2D"/>
    <w:rsid w:val="00AA6E73"/>
    <w:rsid w:val="00AB1573"/>
    <w:rsid w:val="00AC0B2F"/>
    <w:rsid w:val="00AC64E9"/>
    <w:rsid w:val="00AD2AD2"/>
    <w:rsid w:val="00AD3666"/>
    <w:rsid w:val="00AE330B"/>
    <w:rsid w:val="00AE3BAF"/>
    <w:rsid w:val="00B000D5"/>
    <w:rsid w:val="00B02A65"/>
    <w:rsid w:val="00B22990"/>
    <w:rsid w:val="00B40165"/>
    <w:rsid w:val="00B4263C"/>
    <w:rsid w:val="00B45530"/>
    <w:rsid w:val="00B5559F"/>
    <w:rsid w:val="00B63AB2"/>
    <w:rsid w:val="00B6679E"/>
    <w:rsid w:val="00B726A6"/>
    <w:rsid w:val="00B736B5"/>
    <w:rsid w:val="00B846C2"/>
    <w:rsid w:val="00B95F60"/>
    <w:rsid w:val="00BB1E98"/>
    <w:rsid w:val="00BB33B3"/>
    <w:rsid w:val="00BC5B6F"/>
    <w:rsid w:val="00BD21F2"/>
    <w:rsid w:val="00BE3E54"/>
    <w:rsid w:val="00C31337"/>
    <w:rsid w:val="00C31397"/>
    <w:rsid w:val="00C41DAB"/>
    <w:rsid w:val="00C4731F"/>
    <w:rsid w:val="00C50D65"/>
    <w:rsid w:val="00C51C6A"/>
    <w:rsid w:val="00C72DE8"/>
    <w:rsid w:val="00C771C5"/>
    <w:rsid w:val="00C8314B"/>
    <w:rsid w:val="00C91F46"/>
    <w:rsid w:val="00C96A8A"/>
    <w:rsid w:val="00CB028E"/>
    <w:rsid w:val="00CC51B6"/>
    <w:rsid w:val="00CC563E"/>
    <w:rsid w:val="00CD23C4"/>
    <w:rsid w:val="00CD2921"/>
    <w:rsid w:val="00CD2BC6"/>
    <w:rsid w:val="00CE1712"/>
    <w:rsid w:val="00CE322C"/>
    <w:rsid w:val="00CF553F"/>
    <w:rsid w:val="00D05679"/>
    <w:rsid w:val="00D07124"/>
    <w:rsid w:val="00D112B0"/>
    <w:rsid w:val="00D11C7E"/>
    <w:rsid w:val="00D25BCA"/>
    <w:rsid w:val="00D4162B"/>
    <w:rsid w:val="00D508B4"/>
    <w:rsid w:val="00D67E33"/>
    <w:rsid w:val="00D738C1"/>
    <w:rsid w:val="00D86752"/>
    <w:rsid w:val="00D95FA0"/>
    <w:rsid w:val="00DA43DE"/>
    <w:rsid w:val="00DA5725"/>
    <w:rsid w:val="00DA7F11"/>
    <w:rsid w:val="00DB4624"/>
    <w:rsid w:val="00DC28D6"/>
    <w:rsid w:val="00DC4C0F"/>
    <w:rsid w:val="00DC5FAC"/>
    <w:rsid w:val="00DF66B4"/>
    <w:rsid w:val="00E00085"/>
    <w:rsid w:val="00E002D3"/>
    <w:rsid w:val="00E24FDF"/>
    <w:rsid w:val="00E26867"/>
    <w:rsid w:val="00E3210F"/>
    <w:rsid w:val="00E35556"/>
    <w:rsid w:val="00E36879"/>
    <w:rsid w:val="00E56E97"/>
    <w:rsid w:val="00E57E16"/>
    <w:rsid w:val="00E647DF"/>
    <w:rsid w:val="00E763E4"/>
    <w:rsid w:val="00E81F9C"/>
    <w:rsid w:val="00E82606"/>
    <w:rsid w:val="00E9136B"/>
    <w:rsid w:val="00EA1803"/>
    <w:rsid w:val="00EB3C3F"/>
    <w:rsid w:val="00EC5AD0"/>
    <w:rsid w:val="00EE3DA2"/>
    <w:rsid w:val="00EF02AA"/>
    <w:rsid w:val="00EF16E9"/>
    <w:rsid w:val="00EF22F0"/>
    <w:rsid w:val="00EF631F"/>
    <w:rsid w:val="00F02A4E"/>
    <w:rsid w:val="00F0456D"/>
    <w:rsid w:val="00F05727"/>
    <w:rsid w:val="00F10008"/>
    <w:rsid w:val="00F138F3"/>
    <w:rsid w:val="00F139E0"/>
    <w:rsid w:val="00F45A0E"/>
    <w:rsid w:val="00F46953"/>
    <w:rsid w:val="00F519DC"/>
    <w:rsid w:val="00F6477A"/>
    <w:rsid w:val="00F74707"/>
    <w:rsid w:val="00F773E1"/>
    <w:rsid w:val="00F8205B"/>
    <w:rsid w:val="00F82220"/>
    <w:rsid w:val="00F84228"/>
    <w:rsid w:val="00F9563C"/>
    <w:rsid w:val="00F97695"/>
    <w:rsid w:val="00FA12A9"/>
    <w:rsid w:val="00FA4EC5"/>
    <w:rsid w:val="00FD7638"/>
    <w:rsid w:val="00FE21D3"/>
    <w:rsid w:val="00FE3F15"/>
    <w:rsid w:val="00FE4FB6"/>
    <w:rsid w:val="00FF3DD7"/>
    <w:rsid w:val="00FF4295"/>
    <w:rsid w:val="00FF70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AFCD8F"/>
  <w15:chartTrackingRefBased/>
  <w15:docId w15:val="{BFCB778D-139C-4743-BBA2-15617D24F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9"/>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qFormat/>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paragraph" w:customStyle="1" w:styleId="3Bulletedcopyblue">
    <w:name w:val="3 Bulleted copy blue"/>
    <w:basedOn w:val="Normal"/>
    <w:qFormat/>
    <w:rsid w:val="00EF16E9"/>
    <w:pPr>
      <w:numPr>
        <w:numId w:val="40"/>
      </w:numPr>
      <w:ind w:right="284"/>
    </w:pPr>
    <w:rPr>
      <w:rFonts w:cs="Arial"/>
      <w:szCs w:val="20"/>
    </w:rPr>
  </w:style>
  <w:style w:type="paragraph" w:customStyle="1" w:styleId="1bodycopy">
    <w:name w:val="1 body copy"/>
    <w:basedOn w:val="Normal"/>
    <w:link w:val="1bodycopyChar"/>
    <w:qFormat/>
    <w:rsid w:val="00EF16E9"/>
    <w:pPr>
      <w:ind w:right="284"/>
    </w:pPr>
  </w:style>
  <w:style w:type="character" w:customStyle="1" w:styleId="1bodycopyChar">
    <w:name w:val="1 body copy Char"/>
    <w:link w:val="1bodycopy"/>
    <w:rsid w:val="00EF16E9"/>
    <w:rPr>
      <w:rFonts w:eastAsia="MS Mincho"/>
      <w:szCs w:val="24"/>
      <w:lang w:val="en-US" w:eastAsia="en-US"/>
    </w:rPr>
  </w:style>
  <w:style w:type="character" w:styleId="CommentReference">
    <w:name w:val="annotation reference"/>
    <w:uiPriority w:val="99"/>
    <w:semiHidden/>
    <w:unhideWhenUsed/>
    <w:rsid w:val="00B22990"/>
    <w:rPr>
      <w:sz w:val="16"/>
      <w:szCs w:val="16"/>
    </w:rPr>
  </w:style>
  <w:style w:type="paragraph" w:styleId="CommentText">
    <w:name w:val="annotation text"/>
    <w:basedOn w:val="Normal"/>
    <w:link w:val="CommentTextChar"/>
    <w:uiPriority w:val="99"/>
    <w:semiHidden/>
    <w:unhideWhenUsed/>
    <w:rsid w:val="00B22990"/>
    <w:rPr>
      <w:szCs w:val="20"/>
    </w:rPr>
  </w:style>
  <w:style w:type="character" w:customStyle="1" w:styleId="CommentTextChar">
    <w:name w:val="Comment Text Char"/>
    <w:link w:val="CommentText"/>
    <w:uiPriority w:val="99"/>
    <w:semiHidden/>
    <w:rsid w:val="00B22990"/>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B22990"/>
    <w:rPr>
      <w:b/>
      <w:bCs/>
    </w:rPr>
  </w:style>
  <w:style w:type="character" w:customStyle="1" w:styleId="CommentSubjectChar">
    <w:name w:val="Comment Subject Char"/>
    <w:link w:val="CommentSubject"/>
    <w:uiPriority w:val="99"/>
    <w:semiHidden/>
    <w:rsid w:val="00B22990"/>
    <w:rPr>
      <w:rFonts w:eastAsia="MS Mincho"/>
      <w:b/>
      <w:bCs/>
      <w:lang w:val="en-US" w:eastAsia="en-US"/>
    </w:rPr>
  </w:style>
  <w:style w:type="character" w:styleId="UnresolvedMention">
    <w:name w:val="Unresolved Mention"/>
    <w:uiPriority w:val="99"/>
    <w:semiHidden/>
    <w:unhideWhenUsed/>
    <w:rsid w:val="00F138F3"/>
    <w:rPr>
      <w:color w:val="605E5C"/>
      <w:shd w:val="clear" w:color="auto" w:fill="E1DFDD"/>
    </w:rPr>
  </w:style>
  <w:style w:type="paragraph" w:customStyle="1" w:styleId="BodyTextKeep">
    <w:name w:val="Body Text Keep"/>
    <w:basedOn w:val="BodyText"/>
    <w:rsid w:val="009665B2"/>
    <w:pPr>
      <w:keepNext/>
      <w:spacing w:after="160"/>
    </w:pPr>
    <w:rPr>
      <w:rFonts w:ascii="Times New Roman" w:eastAsia="Times New Roman" w:hAnsi="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41260123">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hyperlink" Target="https://www.gov.uk/government/publications/early-years-foundation-stage-framework--2" TargetMode="External"/><Relationship Id="rId18" Type="http://schemas.openxmlformats.org/officeDocument/2006/relationships/hyperlink" Target="https://www.stclarecmat.org.uk/contact-u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gov.uk/government/publications/setting-up-an-academies-complaints-procedure" TargetMode="External"/><Relationship Id="rId17" Type="http://schemas.openxmlformats.org/officeDocument/2006/relationships/hyperlink" Target="https://www.stclarecmat.org.uk/contact-u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stclarecmat.org.uk/contact-u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setting-up-an-academies-complaints-procedure"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gov.uk/government/organisations/ofsted" TargetMode="External"/><Relationship Id="rId23" Type="http://schemas.openxmlformats.org/officeDocument/2006/relationships/header" Target="header3.xml"/><Relationship Id="rId10" Type="http://schemas.openxmlformats.org/officeDocument/2006/relationships/hyperlink" Target="http://www.legislation.gov.uk/uksi/2014/3283/schedule/made" TargetMode="External"/><Relationship Id="rId19" Type="http://schemas.openxmlformats.org/officeDocument/2006/relationships/hyperlink" Target="https://www.citizensadvice.org.uk/" TargetMode="External"/><Relationship Id="rId4" Type="http://schemas.openxmlformats.org/officeDocument/2006/relationships/settings" Target="settings.xml"/><Relationship Id="rId9" Type="http://schemas.openxmlformats.org/officeDocument/2006/relationships/image" Target="media/image6.jpeg"/><Relationship Id="rId14" Type="http://schemas.openxmlformats.org/officeDocument/2006/relationships/hyperlink" Target="mailto:enquiries@ofsted.gov.uk"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G:\Shared%20drives\Content%20team\KeyDocs\KTL%20templates\KTL-model-policy-template-portrait-201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229E7C8F-DA05-4892-8BDF-232FE910E0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KTL-model-policy-template-portrait-2019</Template>
  <TotalTime>6</TotalTime>
  <Pages>15</Pages>
  <Words>5952</Words>
  <Characters>33930</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39803</CharactersWithSpaces>
  <SharedDoc>false</SharedDoc>
  <HLinks>
    <vt:vector size="156" baseType="variant">
      <vt:variant>
        <vt:i4>6553646</vt:i4>
      </vt:variant>
      <vt:variant>
        <vt:i4>111</vt:i4>
      </vt:variant>
      <vt:variant>
        <vt:i4>0</vt:i4>
      </vt:variant>
      <vt:variant>
        <vt:i4>5</vt:i4>
      </vt:variant>
      <vt:variant>
        <vt:lpwstr>https://www.citizensadvice.org.uk/</vt:lpwstr>
      </vt:variant>
      <vt:variant>
        <vt:lpwstr/>
      </vt:variant>
      <vt:variant>
        <vt:i4>5308416</vt:i4>
      </vt:variant>
      <vt:variant>
        <vt:i4>108</vt:i4>
      </vt:variant>
      <vt:variant>
        <vt:i4>0</vt:i4>
      </vt:variant>
      <vt:variant>
        <vt:i4>5</vt:i4>
      </vt:variant>
      <vt:variant>
        <vt:lpwstr>https://www.gov.uk/government/publications/complain-about-an-academy</vt:lpwstr>
      </vt:variant>
      <vt:variant>
        <vt:lpwstr/>
      </vt:variant>
      <vt:variant>
        <vt:i4>8060985</vt:i4>
      </vt:variant>
      <vt:variant>
        <vt:i4>105</vt:i4>
      </vt:variant>
      <vt:variant>
        <vt:i4>0</vt:i4>
      </vt:variant>
      <vt:variant>
        <vt:i4>5</vt:i4>
      </vt:variant>
      <vt:variant>
        <vt:lpwstr>https://www.stclarecmat.org.uk/contact-us/</vt:lpwstr>
      </vt:variant>
      <vt:variant>
        <vt:lpwstr/>
      </vt:variant>
      <vt:variant>
        <vt:i4>8060985</vt:i4>
      </vt:variant>
      <vt:variant>
        <vt:i4>102</vt:i4>
      </vt:variant>
      <vt:variant>
        <vt:i4>0</vt:i4>
      </vt:variant>
      <vt:variant>
        <vt:i4>5</vt:i4>
      </vt:variant>
      <vt:variant>
        <vt:lpwstr>https://www.stclarecmat.org.uk/contact-us/</vt:lpwstr>
      </vt:variant>
      <vt:variant>
        <vt:lpwstr/>
      </vt:variant>
      <vt:variant>
        <vt:i4>8060985</vt:i4>
      </vt:variant>
      <vt:variant>
        <vt:i4>99</vt:i4>
      </vt:variant>
      <vt:variant>
        <vt:i4>0</vt:i4>
      </vt:variant>
      <vt:variant>
        <vt:i4>5</vt:i4>
      </vt:variant>
      <vt:variant>
        <vt:lpwstr>https://www.stclarecmat.org.uk/contact-us/</vt:lpwstr>
      </vt:variant>
      <vt:variant>
        <vt:lpwstr/>
      </vt:variant>
      <vt:variant>
        <vt:i4>3932266</vt:i4>
      </vt:variant>
      <vt:variant>
        <vt:i4>96</vt:i4>
      </vt:variant>
      <vt:variant>
        <vt:i4>0</vt:i4>
      </vt:variant>
      <vt:variant>
        <vt:i4>5</vt:i4>
      </vt:variant>
      <vt:variant>
        <vt:lpwstr>https://www.gov.uk/government/organisations/ofsted</vt:lpwstr>
      </vt:variant>
      <vt:variant>
        <vt:lpwstr>org-contacts</vt:lpwstr>
      </vt:variant>
      <vt:variant>
        <vt:i4>7864340</vt:i4>
      </vt:variant>
      <vt:variant>
        <vt:i4>93</vt:i4>
      </vt:variant>
      <vt:variant>
        <vt:i4>0</vt:i4>
      </vt:variant>
      <vt:variant>
        <vt:i4>5</vt:i4>
      </vt:variant>
      <vt:variant>
        <vt:lpwstr>mailto:enquiries@ofsted.gov.uk</vt:lpwstr>
      </vt:variant>
      <vt:variant>
        <vt:lpwstr/>
      </vt:variant>
      <vt:variant>
        <vt:i4>4194317</vt:i4>
      </vt:variant>
      <vt:variant>
        <vt:i4>90</vt:i4>
      </vt:variant>
      <vt:variant>
        <vt:i4>0</vt:i4>
      </vt:variant>
      <vt:variant>
        <vt:i4>5</vt:i4>
      </vt:variant>
      <vt:variant>
        <vt:lpwstr>https://www.gov.uk/government/publications/early-years-foundation-stage-framework--2</vt:lpwstr>
      </vt:variant>
      <vt:variant>
        <vt:lpwstr/>
      </vt:variant>
      <vt:variant>
        <vt:i4>2752620</vt:i4>
      </vt:variant>
      <vt:variant>
        <vt:i4>87</vt:i4>
      </vt:variant>
      <vt:variant>
        <vt:i4>0</vt:i4>
      </vt:variant>
      <vt:variant>
        <vt:i4>5</vt:i4>
      </vt:variant>
      <vt:variant>
        <vt:lpwstr>https://www.gov.uk/government/publications/setting-up-an-academies-complaints-procedure</vt:lpwstr>
      </vt:variant>
      <vt:variant>
        <vt:lpwstr/>
      </vt:variant>
      <vt:variant>
        <vt:i4>2752620</vt:i4>
      </vt:variant>
      <vt:variant>
        <vt:i4>84</vt:i4>
      </vt:variant>
      <vt:variant>
        <vt:i4>0</vt:i4>
      </vt:variant>
      <vt:variant>
        <vt:i4>5</vt:i4>
      </vt:variant>
      <vt:variant>
        <vt:lpwstr>https://www.gov.uk/government/publications/setting-up-an-academies-complaints-procedure</vt:lpwstr>
      </vt:variant>
      <vt:variant>
        <vt:lpwstr/>
      </vt:variant>
      <vt:variant>
        <vt:i4>6881337</vt:i4>
      </vt:variant>
      <vt:variant>
        <vt:i4>81</vt:i4>
      </vt:variant>
      <vt:variant>
        <vt:i4>0</vt:i4>
      </vt:variant>
      <vt:variant>
        <vt:i4>5</vt:i4>
      </vt:variant>
      <vt:variant>
        <vt:lpwstr>http://www.legislation.gov.uk/uksi/2014/3283/schedule/made</vt:lpwstr>
      </vt:variant>
      <vt:variant>
        <vt:lpwstr/>
      </vt:variant>
      <vt:variant>
        <vt:i4>1769533</vt:i4>
      </vt:variant>
      <vt:variant>
        <vt:i4>74</vt:i4>
      </vt:variant>
      <vt:variant>
        <vt:i4>0</vt:i4>
      </vt:variant>
      <vt:variant>
        <vt:i4>5</vt:i4>
      </vt:variant>
      <vt:variant>
        <vt:lpwstr/>
      </vt:variant>
      <vt:variant>
        <vt:lpwstr>_Toc96955788</vt:lpwstr>
      </vt:variant>
      <vt:variant>
        <vt:i4>1310781</vt:i4>
      </vt:variant>
      <vt:variant>
        <vt:i4>68</vt:i4>
      </vt:variant>
      <vt:variant>
        <vt:i4>0</vt:i4>
      </vt:variant>
      <vt:variant>
        <vt:i4>5</vt:i4>
      </vt:variant>
      <vt:variant>
        <vt:lpwstr/>
      </vt:variant>
      <vt:variant>
        <vt:lpwstr>_Toc96955787</vt:lpwstr>
      </vt:variant>
      <vt:variant>
        <vt:i4>1376317</vt:i4>
      </vt:variant>
      <vt:variant>
        <vt:i4>62</vt:i4>
      </vt:variant>
      <vt:variant>
        <vt:i4>0</vt:i4>
      </vt:variant>
      <vt:variant>
        <vt:i4>5</vt:i4>
      </vt:variant>
      <vt:variant>
        <vt:lpwstr/>
      </vt:variant>
      <vt:variant>
        <vt:lpwstr>_Toc96955786</vt:lpwstr>
      </vt:variant>
      <vt:variant>
        <vt:i4>1441853</vt:i4>
      </vt:variant>
      <vt:variant>
        <vt:i4>56</vt:i4>
      </vt:variant>
      <vt:variant>
        <vt:i4>0</vt:i4>
      </vt:variant>
      <vt:variant>
        <vt:i4>5</vt:i4>
      </vt:variant>
      <vt:variant>
        <vt:lpwstr/>
      </vt:variant>
      <vt:variant>
        <vt:lpwstr>_Toc96955785</vt:lpwstr>
      </vt:variant>
      <vt:variant>
        <vt:i4>1507389</vt:i4>
      </vt:variant>
      <vt:variant>
        <vt:i4>50</vt:i4>
      </vt:variant>
      <vt:variant>
        <vt:i4>0</vt:i4>
      </vt:variant>
      <vt:variant>
        <vt:i4>5</vt:i4>
      </vt:variant>
      <vt:variant>
        <vt:lpwstr/>
      </vt:variant>
      <vt:variant>
        <vt:lpwstr>_Toc96955784</vt:lpwstr>
      </vt:variant>
      <vt:variant>
        <vt:i4>1048637</vt:i4>
      </vt:variant>
      <vt:variant>
        <vt:i4>44</vt:i4>
      </vt:variant>
      <vt:variant>
        <vt:i4>0</vt:i4>
      </vt:variant>
      <vt:variant>
        <vt:i4>5</vt:i4>
      </vt:variant>
      <vt:variant>
        <vt:lpwstr/>
      </vt:variant>
      <vt:variant>
        <vt:lpwstr>_Toc96955783</vt:lpwstr>
      </vt:variant>
      <vt:variant>
        <vt:i4>1114173</vt:i4>
      </vt:variant>
      <vt:variant>
        <vt:i4>38</vt:i4>
      </vt:variant>
      <vt:variant>
        <vt:i4>0</vt:i4>
      </vt:variant>
      <vt:variant>
        <vt:i4>5</vt:i4>
      </vt:variant>
      <vt:variant>
        <vt:lpwstr/>
      </vt:variant>
      <vt:variant>
        <vt:lpwstr>_Toc96955782</vt:lpwstr>
      </vt:variant>
      <vt:variant>
        <vt:i4>1179709</vt:i4>
      </vt:variant>
      <vt:variant>
        <vt:i4>32</vt:i4>
      </vt:variant>
      <vt:variant>
        <vt:i4>0</vt:i4>
      </vt:variant>
      <vt:variant>
        <vt:i4>5</vt:i4>
      </vt:variant>
      <vt:variant>
        <vt:lpwstr/>
      </vt:variant>
      <vt:variant>
        <vt:lpwstr>_Toc96955781</vt:lpwstr>
      </vt:variant>
      <vt:variant>
        <vt:i4>1245245</vt:i4>
      </vt:variant>
      <vt:variant>
        <vt:i4>26</vt:i4>
      </vt:variant>
      <vt:variant>
        <vt:i4>0</vt:i4>
      </vt:variant>
      <vt:variant>
        <vt:i4>5</vt:i4>
      </vt:variant>
      <vt:variant>
        <vt:lpwstr/>
      </vt:variant>
      <vt:variant>
        <vt:lpwstr>_Toc96955780</vt:lpwstr>
      </vt:variant>
      <vt:variant>
        <vt:i4>1703986</vt:i4>
      </vt:variant>
      <vt:variant>
        <vt:i4>20</vt:i4>
      </vt:variant>
      <vt:variant>
        <vt:i4>0</vt:i4>
      </vt:variant>
      <vt:variant>
        <vt:i4>5</vt:i4>
      </vt:variant>
      <vt:variant>
        <vt:lpwstr/>
      </vt:variant>
      <vt:variant>
        <vt:lpwstr>_Toc96955779</vt:lpwstr>
      </vt:variant>
      <vt:variant>
        <vt:i4>1769522</vt:i4>
      </vt:variant>
      <vt:variant>
        <vt:i4>14</vt:i4>
      </vt:variant>
      <vt:variant>
        <vt:i4>0</vt:i4>
      </vt:variant>
      <vt:variant>
        <vt:i4>5</vt:i4>
      </vt:variant>
      <vt:variant>
        <vt:lpwstr/>
      </vt:variant>
      <vt:variant>
        <vt:lpwstr>_Toc96955778</vt:lpwstr>
      </vt:variant>
      <vt:variant>
        <vt:i4>1310770</vt:i4>
      </vt:variant>
      <vt:variant>
        <vt:i4>8</vt:i4>
      </vt:variant>
      <vt:variant>
        <vt:i4>0</vt:i4>
      </vt:variant>
      <vt:variant>
        <vt:i4>5</vt:i4>
      </vt:variant>
      <vt:variant>
        <vt:lpwstr/>
      </vt:variant>
      <vt:variant>
        <vt:lpwstr>_Toc96955777</vt:lpwstr>
      </vt:variant>
      <vt:variant>
        <vt:i4>1376306</vt:i4>
      </vt:variant>
      <vt:variant>
        <vt:i4>2</vt:i4>
      </vt:variant>
      <vt:variant>
        <vt:i4>0</vt:i4>
      </vt:variant>
      <vt:variant>
        <vt:i4>5</vt:i4>
      </vt:variant>
      <vt:variant>
        <vt:lpwstr/>
      </vt:variant>
      <vt:variant>
        <vt:lpwstr>_Toc96955776</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Wainwright</dc:creator>
  <cp:keywords/>
  <dc:description/>
  <cp:lastModifiedBy>Simon Collis</cp:lastModifiedBy>
  <cp:revision>3</cp:revision>
  <cp:lastPrinted>2026-06-01T10:53:00Z</cp:lastPrinted>
  <dcterms:created xsi:type="dcterms:W3CDTF">2026-07-08T12:41:00Z</dcterms:created>
  <dcterms:modified xsi:type="dcterms:W3CDTF">2026-07-08T13:01:00Z</dcterms:modified>
</cp:coreProperties>
</file>